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655C3" w14:textId="3B300699" w:rsidR="00682691" w:rsidRDefault="006B77A2">
      <w:pPr>
        <w:rPr>
          <w:noProof/>
          <w:lang w:eastAsia="en-GB"/>
        </w:rPr>
      </w:pPr>
      <w:r>
        <w:rPr>
          <w:noProof/>
          <w:lang w:val="de-DE" w:eastAsia="de-DE"/>
        </w:rPr>
        <mc:AlternateContent>
          <mc:Choice Requires="wps">
            <w:drawing>
              <wp:anchor distT="0" distB="0" distL="0" distR="0" simplePos="0" relativeHeight="251666432" behindDoc="0" locked="0" layoutInCell="1" allowOverlap="1" wp14:anchorId="63D44B3D" wp14:editId="51A86AEB">
                <wp:simplePos x="0" y="0"/>
                <wp:positionH relativeFrom="page">
                  <wp:posOffset>492369</wp:posOffset>
                </wp:positionH>
                <wp:positionV relativeFrom="page">
                  <wp:posOffset>1516185</wp:posOffset>
                </wp:positionV>
                <wp:extent cx="2517913" cy="267629"/>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913" cy="267629"/>
                        </a:xfrm>
                        <a:prstGeom prst="rect">
                          <a:avLst/>
                        </a:prstGeom>
                        <a:noFill/>
                        <a:ln w="9525" cap="flat" cmpd="sng" algn="ctr">
                          <a:no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Lst>
                      </wps:spPr>
                      <wps:txbx>
                        <w:txbxContent>
                          <w:p w14:paraId="4F513391" w14:textId="3ABC189B" w:rsidR="009928A5" w:rsidRPr="001665FD" w:rsidRDefault="009928A5" w:rsidP="006B77A2">
                            <w:pPr>
                              <w:rPr>
                                <w:rFonts w:ascii="Open Sans" w:hAnsi="Open Sans" w:cs="Open Sans"/>
                                <w:b/>
                                <w:bCs/>
                                <w:color w:val="575756" w:themeColor="accent1"/>
                                <w:sz w:val="28"/>
                                <w:szCs w:val="2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75pt;margin-top:119.4pt;width:198.25pt;height:21.0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" filled="f" stroked="f">
                <v:textbox inset="0,0,0,0">
                  <w:txbxContent>
                    <w:p w14:paraId="4F513391" w14:textId="3ABC189B" w:rsidR="009928A5" w:rsidRPr="001665FD" w:rsidRDefault="009928A5" w:rsidP="006B77A2">
                      <w:pPr>
                        <w:rPr>
                          <w:rFonts w:ascii="Open Sans" w:hAnsi="Open Sans" w:cs="Open Sans"/>
                          <w:b/>
                          <w:bCs/>
                          <w:color w:val="575756" w:themeColor="accent1"/>
                          <w:sz w:val="28"/>
                          <w:szCs w:val="28"/>
                          <w:lang w:val="en-US"/>
                        </w:rPr>
                      </w:pPr>
                    </w:p>
                  </w:txbxContent>
                </v:textbox>
                <w10:wrap anchorx="page" anchory="page"/>
              </v:shape>
            </w:pict>
          </mc:Fallback>
        </mc:AlternateContent>
      </w:r>
      <w:r w:rsidR="00934BE4">
        <w:rPr>
          <w:noProof/>
          <w:lang w:val="de-DE" w:eastAsia="de-DE"/>
        </w:rPr>
        <w:drawing>
          <wp:anchor distT="0" distB="0" distL="114300" distR="114300" simplePos="0" relativeHeight="251661312" behindDoc="0" locked="0" layoutInCell="1" allowOverlap="1" wp14:anchorId="5018EA65" wp14:editId="3A256F12">
            <wp:simplePos x="0" y="0"/>
            <wp:positionH relativeFrom="column">
              <wp:posOffset>-930063</wp:posOffset>
            </wp:positionH>
            <wp:positionV relativeFrom="paragraph">
              <wp:posOffset>-963930</wp:posOffset>
            </wp:positionV>
            <wp:extent cx="7586132" cy="10722790"/>
            <wp:effectExtent l="190500" t="190500" r="167640" b="173990"/>
            <wp:wrapNone/>
            <wp:docPr id="7" name="Picture 7" descr="A picture containing text, person, people, screenshot&#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people, screenshot&#10;&#10;Description automatically generated" hidden="1"/>
                    <pic:cNvPicPr/>
                  </pic:nvPicPr>
                  <pic:blipFill>
                    <a:blip r:embed="rId12">
                      <a:extLst>
                        <a:ext uri="{28A0092B-C50C-407E-A947-70E740481C1C}">
                          <a14:useLocalDpi xmlns:a14="http://schemas.microsoft.com/office/drawing/2010/main" val="0"/>
                        </a:ext>
                      </a:extLst>
                    </a:blip>
                    <a:srcRect/>
                    <a:stretch>
                      <a:fillRect/>
                    </a:stretch>
                  </pic:blipFill>
                  <pic:spPr>
                    <a:xfrm>
                      <a:off x="0" y="0"/>
                      <a:ext cx="7586132" cy="10722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E338F">
        <w:rPr>
          <w:noProof/>
          <w:lang w:val="de-DE" w:eastAsia="de-DE"/>
        </w:rPr>
        <w:drawing>
          <wp:anchor distT="0" distB="0" distL="114300" distR="114300" simplePos="0" relativeHeight="251660288" behindDoc="0" locked="0" layoutInCell="1" allowOverlap="1" wp14:anchorId="0BC7A8E8" wp14:editId="196B04F1">
            <wp:simplePos x="0" y="0"/>
            <wp:positionH relativeFrom="column">
              <wp:posOffset>-2302933</wp:posOffset>
            </wp:positionH>
            <wp:positionV relativeFrom="paragraph">
              <wp:posOffset>2252133</wp:posOffset>
            </wp:positionV>
            <wp:extent cx="13601719" cy="7611110"/>
            <wp:effectExtent l="0" t="0" r="0" b="0"/>
            <wp:wrapNone/>
            <wp:docPr id="4" name="Picture 4" descr="A group of people in a room&#10;&#10;Description automatically generated with medium confidenc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room&#10;&#10;Description automatically generated with medium confidence" hidden="1"/>
                    <pic:cNvPicPr/>
                  </pic:nvPicPr>
                  <pic:blipFill rotWithShape="1">
                    <a:blip r:embed="rId13" cstate="print">
                      <a:extLst>
                        <a:ext uri="{28A0092B-C50C-407E-A947-70E740481C1C}">
                          <a14:useLocalDpi xmlns:a14="http://schemas.microsoft.com/office/drawing/2010/main" val="0"/>
                        </a:ext>
                      </a:extLst>
                    </a:blip>
                    <a:srcRect t="16060"/>
                    <a:stretch/>
                  </pic:blipFill>
                  <pic:spPr bwMode="auto">
                    <a:xfrm>
                      <a:off x="0" y="0"/>
                      <a:ext cx="13602453" cy="7611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3C5">
        <w:rPr>
          <w:noProof/>
          <w:lang w:val="de-DE" w:eastAsia="de-DE"/>
        </w:rPr>
        <w:drawing>
          <wp:anchor distT="0" distB="0" distL="114300" distR="114300" simplePos="0" relativeHeight="251658240" behindDoc="0" locked="0" layoutInCell="1" allowOverlap="1" wp14:anchorId="50464BE5" wp14:editId="45A5A02C">
            <wp:simplePos x="0" y="0"/>
            <wp:positionH relativeFrom="column">
              <wp:posOffset>-914400</wp:posOffset>
            </wp:positionH>
            <wp:positionV relativeFrom="paragraph">
              <wp:posOffset>1811868</wp:posOffset>
            </wp:positionV>
            <wp:extent cx="7551704" cy="8054128"/>
            <wp:effectExtent l="0" t="0" r="5080" b="0"/>
            <wp:wrapNone/>
            <wp:docPr id="1" name="Picture 1" descr="Two people talking&#10;&#10;Description automatically generated with low confidenc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talking&#10;&#10;Description automatically generated with low confidence" hidden="1"/>
                    <pic:cNvPicPr/>
                  </pic:nvPicPr>
                  <pic:blipFill rotWithShape="1">
                    <a:blip r:embed="rId14">
                      <a:extLst>
                        <a:ext uri="{28A0092B-C50C-407E-A947-70E740481C1C}">
                          <a14:useLocalDpi xmlns:a14="http://schemas.microsoft.com/office/drawing/2010/main" val="0"/>
                        </a:ext>
                      </a:extLst>
                    </a:blip>
                    <a:srcRect l="9909" t="35274" r="9928" b="4240"/>
                    <a:stretch/>
                  </pic:blipFill>
                  <pic:spPr bwMode="auto">
                    <a:xfrm>
                      <a:off x="0" y="0"/>
                      <a:ext cx="7552267" cy="8054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EF018" w14:textId="0211F8B6" w:rsidR="0079445E" w:rsidRPr="0079445E" w:rsidRDefault="0079445E" w:rsidP="0079445E"/>
    <w:p w14:paraId="7EEDD6EA" w14:textId="626B25A7" w:rsidR="0079445E" w:rsidRPr="0079445E" w:rsidRDefault="0079445E" w:rsidP="0079445E"/>
    <w:p w14:paraId="07CC1C5E" w14:textId="0F3B8EC1" w:rsidR="0079445E" w:rsidRPr="0079445E" w:rsidRDefault="0079445E" w:rsidP="0079445E"/>
    <w:p w14:paraId="229DE18C" w14:textId="48108321" w:rsidR="0079445E" w:rsidRPr="0079445E" w:rsidRDefault="002236B1" w:rsidP="0079445E">
      <w:r>
        <w:rPr>
          <w:noProof/>
          <w:lang w:val="de-DE" w:eastAsia="de-DE"/>
        </w:rPr>
        <mc:AlternateContent>
          <mc:Choice Requires="wps">
            <w:drawing>
              <wp:anchor distT="0" distB="0" distL="0" distR="0" simplePos="0" relativeHeight="251664384" behindDoc="0" locked="0" layoutInCell="1" allowOverlap="1" wp14:anchorId="52D94AB0" wp14:editId="1609901B">
                <wp:simplePos x="0" y="0"/>
                <wp:positionH relativeFrom="page">
                  <wp:posOffset>490220</wp:posOffset>
                </wp:positionH>
                <wp:positionV relativeFrom="page">
                  <wp:posOffset>1789430</wp:posOffset>
                </wp:positionV>
                <wp:extent cx="2517913" cy="136828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913" cy="1368287"/>
                        </a:xfrm>
                        <a:prstGeom prst="rect">
                          <a:avLst/>
                        </a:prstGeom>
                        <a:noFill/>
                        <a:ln w="9525" cap="flat" cmpd="sng" algn="ctr">
                          <a:no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Lst>
                      </wps:spPr>
                      <wps:txbx>
                        <w:txbxContent>
                          <w:p w14:paraId="6DC479DA" w14:textId="2B7CEA58" w:rsidR="009928A5" w:rsidRDefault="009928A5" w:rsidP="00006EE5">
                            <w:pPr>
                              <w:rPr>
                                <w:rFonts w:ascii="Open Sans" w:hAnsi="Open Sans" w:cs="Open Sans"/>
                                <w:color w:val="E87722" w:themeColor="text2"/>
                                <w:sz w:val="40"/>
                                <w:szCs w:val="40"/>
                              </w:rPr>
                            </w:pPr>
                            <w:r>
                              <w:rPr>
                                <w:rFonts w:ascii="Open Sans" w:hAnsi="Open Sans" w:cs="Open Sans"/>
                                <w:color w:val="E87722" w:themeColor="text2"/>
                                <w:sz w:val="40"/>
                                <w:szCs w:val="40"/>
                              </w:rPr>
                              <w:t xml:space="preserve">Conflict of Interest Policy </w:t>
                            </w:r>
                          </w:p>
                          <w:p w14:paraId="569CA3D7" w14:textId="6E82F0E9" w:rsidR="009928A5" w:rsidRPr="00006EE5" w:rsidRDefault="009928A5" w:rsidP="00006EE5">
                            <w:pPr>
                              <w:rPr>
                                <w:rFonts w:ascii="Open Sans" w:hAnsi="Open Sans" w:cs="Open Sans"/>
                                <w:color w:val="E87722" w:themeColor="text2"/>
                                <w:sz w:val="40"/>
                                <w:szCs w:val="40"/>
                              </w:rPr>
                            </w:pPr>
                            <w:proofErr w:type="spellStart"/>
                            <w:r>
                              <w:rPr>
                                <w:rFonts w:ascii="Open Sans" w:hAnsi="Open Sans" w:cs="Open Sans"/>
                                <w:color w:val="E87722" w:themeColor="text2"/>
                                <w:sz w:val="40"/>
                                <w:szCs w:val="40"/>
                              </w:rPr>
                              <w:t>Sanne</w:t>
                            </w:r>
                            <w:proofErr w:type="spellEnd"/>
                            <w:r>
                              <w:rPr>
                                <w:rFonts w:ascii="Open Sans" w:hAnsi="Open Sans" w:cs="Open Sans"/>
                                <w:color w:val="E87722" w:themeColor="text2"/>
                                <w:sz w:val="40"/>
                                <w:szCs w:val="40"/>
                              </w:rPr>
                              <w:t xml:space="preserve"> LIS S.A.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6pt;margin-top:140.9pt;width:198.25pt;height:107.7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" filled="f" stroked="f">
                <v:textbox inset="0,0,0,0">
                  <w:txbxContent>
                    <w:p w14:paraId="6DC479DA" w14:textId="2B7CEA58" w:rsidR="009928A5" w:rsidRDefault="009928A5" w:rsidP="00006EE5">
                      <w:pPr>
                        <w:rPr>
                          <w:rFonts w:ascii="Open Sans" w:hAnsi="Open Sans" w:cs="Open Sans"/>
                          <w:color w:val="E87722" w:themeColor="text2"/>
                          <w:sz w:val="40"/>
                          <w:szCs w:val="40"/>
                        </w:rPr>
                      </w:pPr>
                      <w:r>
                        <w:rPr>
                          <w:rFonts w:ascii="Open Sans" w:hAnsi="Open Sans" w:cs="Open Sans"/>
                          <w:color w:val="E87722" w:themeColor="text2"/>
                          <w:sz w:val="40"/>
                          <w:szCs w:val="40"/>
                        </w:rPr>
                        <w:t xml:space="preserve">Conflict of Interest Policy </w:t>
                      </w:r>
                    </w:p>
                    <w:p w14:paraId="569CA3D7" w14:textId="6E82F0E9" w:rsidR="009928A5" w:rsidRPr="00006EE5" w:rsidRDefault="009928A5" w:rsidP="00006EE5">
                      <w:pPr>
                        <w:rPr>
                          <w:rFonts w:ascii="Open Sans" w:hAnsi="Open Sans" w:cs="Open Sans"/>
                          <w:color w:val="E87722" w:themeColor="text2"/>
                          <w:sz w:val="40"/>
                          <w:szCs w:val="40"/>
                        </w:rPr>
                      </w:pPr>
                      <w:r>
                        <w:rPr>
                          <w:rFonts w:ascii="Open Sans" w:hAnsi="Open Sans" w:cs="Open Sans"/>
                          <w:color w:val="E87722" w:themeColor="text2"/>
                          <w:sz w:val="40"/>
                          <w:szCs w:val="40"/>
                        </w:rPr>
                        <w:t>Sanne LIS S.A.</w:t>
                      </w:r>
                    </w:p>
                  </w:txbxContent>
                </v:textbox>
                <w10:wrap anchorx="page" anchory="page"/>
              </v:shape>
            </w:pict>
          </mc:Fallback>
        </mc:AlternateContent>
      </w:r>
    </w:p>
    <w:p w14:paraId="15EE495E" w14:textId="4A38F6CA" w:rsidR="0079445E" w:rsidRPr="0079445E" w:rsidRDefault="0079445E" w:rsidP="0079445E"/>
    <w:p w14:paraId="0C6996FE" w14:textId="211EACE6" w:rsidR="0079445E" w:rsidRPr="0079445E" w:rsidRDefault="0079445E" w:rsidP="0079445E"/>
    <w:p w14:paraId="24AF57B7" w14:textId="1CB73319" w:rsidR="0079445E" w:rsidRPr="0079445E" w:rsidRDefault="0079445E" w:rsidP="0079445E"/>
    <w:p w14:paraId="1814115E" w14:textId="54EB0084" w:rsidR="0079445E" w:rsidRPr="0079445E" w:rsidRDefault="0079445E" w:rsidP="0079445E"/>
    <w:p w14:paraId="567F98BA" w14:textId="7812EA10" w:rsidR="0079445E" w:rsidRPr="0079445E" w:rsidRDefault="0079445E" w:rsidP="0079445E"/>
    <w:p w14:paraId="08AA677E" w14:textId="0C511409" w:rsidR="0079445E" w:rsidRPr="0079445E" w:rsidRDefault="0079445E" w:rsidP="0079445E"/>
    <w:p w14:paraId="1D7A46C8" w14:textId="76FA3242" w:rsidR="0079445E" w:rsidRPr="0079445E" w:rsidRDefault="0079445E" w:rsidP="0079445E"/>
    <w:p w14:paraId="7766F261" w14:textId="436D5C5D" w:rsidR="0079445E" w:rsidRPr="0079445E" w:rsidRDefault="0079445E" w:rsidP="0079445E"/>
    <w:p w14:paraId="557D2FA1" w14:textId="3E991725" w:rsidR="0079445E" w:rsidRPr="0079445E" w:rsidRDefault="0079445E" w:rsidP="0079445E"/>
    <w:p w14:paraId="1219B040" w14:textId="7E8B3780" w:rsidR="0079445E" w:rsidRPr="0079445E" w:rsidRDefault="0079445E" w:rsidP="0079445E"/>
    <w:p w14:paraId="3DDD28CE" w14:textId="687331B0" w:rsidR="0079445E" w:rsidRPr="0079445E" w:rsidRDefault="0079445E" w:rsidP="0079445E"/>
    <w:p w14:paraId="26461863" w14:textId="6A225392" w:rsidR="0079445E" w:rsidRPr="0079445E" w:rsidRDefault="0079445E" w:rsidP="0079445E"/>
    <w:p w14:paraId="41ECFE6D" w14:textId="3BE97523" w:rsidR="0079445E" w:rsidRPr="0079445E" w:rsidRDefault="0079445E" w:rsidP="0079445E"/>
    <w:p w14:paraId="063F9BE1" w14:textId="514BCA3F" w:rsidR="0079445E" w:rsidRPr="0079445E" w:rsidRDefault="0079445E" w:rsidP="0079445E"/>
    <w:p w14:paraId="639AC5FA" w14:textId="43A9E1A9" w:rsidR="0079445E" w:rsidRPr="0079445E" w:rsidRDefault="0079445E" w:rsidP="0079445E"/>
    <w:p w14:paraId="6742E210" w14:textId="0BE77F92" w:rsidR="0079445E" w:rsidRPr="0079445E" w:rsidRDefault="0079445E" w:rsidP="0079445E"/>
    <w:p w14:paraId="4B15ABE7" w14:textId="197088AC" w:rsidR="0079445E" w:rsidRPr="0079445E" w:rsidRDefault="0079445E" w:rsidP="0079445E"/>
    <w:p w14:paraId="0D37FA77" w14:textId="379061C0" w:rsidR="0079445E" w:rsidRPr="0079445E" w:rsidRDefault="0079445E" w:rsidP="0079445E"/>
    <w:p w14:paraId="3902D745" w14:textId="3D0947B6" w:rsidR="0079445E" w:rsidRPr="0079445E" w:rsidRDefault="0079445E" w:rsidP="0079445E"/>
    <w:p w14:paraId="2810DC32" w14:textId="29DC4428" w:rsidR="0079445E" w:rsidRPr="0079445E" w:rsidRDefault="0079445E" w:rsidP="0079445E"/>
    <w:p w14:paraId="022F6BC8" w14:textId="70468270" w:rsidR="0079445E" w:rsidRPr="0079445E" w:rsidRDefault="0079445E" w:rsidP="0079445E"/>
    <w:p w14:paraId="5C06F807" w14:textId="12660055" w:rsidR="0079445E" w:rsidRPr="0079445E" w:rsidRDefault="0079445E" w:rsidP="0079445E"/>
    <w:p w14:paraId="6E2783E9" w14:textId="7CFC62F9" w:rsidR="0079445E" w:rsidRPr="0079445E" w:rsidRDefault="0079445E" w:rsidP="0079445E"/>
    <w:p w14:paraId="796DE8DC" w14:textId="088B2A40" w:rsidR="0079445E" w:rsidRPr="0079445E" w:rsidRDefault="0079445E" w:rsidP="0079445E"/>
    <w:p w14:paraId="5DE08322" w14:textId="09139DCD" w:rsidR="0079445E" w:rsidRPr="0079445E" w:rsidRDefault="0079445E" w:rsidP="0079445E"/>
    <w:p w14:paraId="50996AE8" w14:textId="28A73148" w:rsidR="0079445E" w:rsidRPr="0079445E" w:rsidRDefault="0079445E" w:rsidP="0079445E"/>
    <w:p w14:paraId="311A5952" w14:textId="5AE1612D" w:rsidR="0079445E" w:rsidRPr="0079445E" w:rsidRDefault="0079445E" w:rsidP="0079445E"/>
    <w:p w14:paraId="1359D2A4" w14:textId="77F2A881" w:rsidR="0079445E" w:rsidRPr="0079445E" w:rsidRDefault="0079445E" w:rsidP="0079445E"/>
    <w:p w14:paraId="33374F48" w14:textId="6BE93EB7" w:rsidR="0079445E" w:rsidRPr="0079445E" w:rsidRDefault="0079445E" w:rsidP="0079445E"/>
    <w:p w14:paraId="6E17F035" w14:textId="276719AA" w:rsidR="0079445E" w:rsidRPr="0079445E" w:rsidRDefault="0079445E" w:rsidP="0079445E"/>
    <w:p w14:paraId="395064B4" w14:textId="5C340DFA" w:rsidR="0079445E" w:rsidRPr="0079445E" w:rsidRDefault="0079445E" w:rsidP="0079445E"/>
    <w:p w14:paraId="54091FB0" w14:textId="7D11840B" w:rsidR="0079445E" w:rsidRPr="0079445E" w:rsidRDefault="0079445E" w:rsidP="0079445E"/>
    <w:p w14:paraId="2403836C" w14:textId="35D58F97" w:rsidR="0079445E" w:rsidRPr="0079445E" w:rsidRDefault="0079445E" w:rsidP="0079445E"/>
    <w:p w14:paraId="5CF26706" w14:textId="5A6742D8" w:rsidR="0079445E" w:rsidRPr="0079445E" w:rsidRDefault="0079445E" w:rsidP="0079445E"/>
    <w:p w14:paraId="467C475D" w14:textId="28CA8E08" w:rsidR="0079445E" w:rsidRPr="0079445E" w:rsidRDefault="0079445E" w:rsidP="0079445E"/>
    <w:p w14:paraId="7DB79B2D" w14:textId="07C8F820" w:rsidR="0079445E" w:rsidRPr="0079445E" w:rsidRDefault="0079445E" w:rsidP="0079445E"/>
    <w:p w14:paraId="43E390F5" w14:textId="0C3CDCBA" w:rsidR="0079445E" w:rsidRPr="0079445E" w:rsidRDefault="0079445E" w:rsidP="0079445E"/>
    <w:p w14:paraId="15EC7742" w14:textId="2BA7CE7C" w:rsidR="0079445E" w:rsidRPr="0079445E" w:rsidRDefault="0079445E" w:rsidP="0079445E"/>
    <w:p w14:paraId="5FA924AA" w14:textId="76F081BE" w:rsidR="0079445E" w:rsidRPr="0079445E" w:rsidRDefault="0079445E" w:rsidP="0079445E"/>
    <w:p w14:paraId="03AE5D20" w14:textId="533734EB" w:rsidR="0079445E" w:rsidRDefault="0079445E" w:rsidP="0079445E">
      <w:pPr>
        <w:rPr>
          <w:noProof/>
          <w:lang w:eastAsia="en-GB"/>
        </w:rPr>
      </w:pPr>
    </w:p>
    <w:p w14:paraId="79930838" w14:textId="6659273D" w:rsidR="00006EE5" w:rsidRPr="00682691" w:rsidRDefault="00682691" w:rsidP="00682691">
      <w:pPr>
        <w:pStyle w:val="Listenabsatz"/>
        <w:numPr>
          <w:ilvl w:val="0"/>
          <w:numId w:val="1"/>
        </w:numPr>
        <w:spacing w:after="120"/>
        <w:ind w:left="357" w:hanging="357"/>
        <w:rPr>
          <w:rFonts w:ascii="Open Sans" w:eastAsia="Times New Roman" w:hAnsi="Open Sans" w:cs="Open Sans"/>
          <w:b/>
          <w:bCs/>
          <w:color w:val="2C3C7E" w:themeColor="accent3"/>
          <w:sz w:val="24"/>
          <w:szCs w:val="24"/>
          <w:lang w:eastAsia="en-GB"/>
        </w:rPr>
      </w:pPr>
      <w:r>
        <w:rPr>
          <w:rFonts w:ascii="Open Sans" w:eastAsia="Times New Roman" w:hAnsi="Open Sans" w:cs="Open Sans"/>
          <w:b/>
          <w:bCs/>
          <w:color w:val="2C3C7E" w:themeColor="accent3"/>
          <w:sz w:val="24"/>
          <w:szCs w:val="24"/>
          <w:lang w:eastAsia="en-GB"/>
        </w:rPr>
        <w:lastRenderedPageBreak/>
        <w:t xml:space="preserve">Introduction </w:t>
      </w:r>
    </w:p>
    <w:p w14:paraId="6196F526" w14:textId="23BD58D7" w:rsidR="005A481F" w:rsidRPr="005A481F" w:rsidRDefault="005A481F" w:rsidP="005A481F">
      <w:pPr>
        <w:spacing w:after="240" w:line="264" w:lineRule="auto"/>
        <w:jc w:val="both"/>
        <w:rPr>
          <w:color w:val="575756" w:themeColor="accent1"/>
          <w:lang w:val="en-US"/>
        </w:rPr>
      </w:pPr>
      <w:proofErr w:type="spellStart"/>
      <w:r>
        <w:rPr>
          <w:color w:val="575756" w:themeColor="accent1"/>
          <w:lang w:val="en-US"/>
        </w:rPr>
        <w:t>Sanne</w:t>
      </w:r>
      <w:proofErr w:type="spellEnd"/>
      <w:r>
        <w:rPr>
          <w:color w:val="575756" w:themeColor="accent1"/>
          <w:lang w:val="en-US"/>
        </w:rPr>
        <w:t xml:space="preserve"> LIS S.A.</w:t>
      </w:r>
      <w:r w:rsidRPr="005A481F">
        <w:rPr>
          <w:color w:val="575756" w:themeColor="accent1"/>
          <w:lang w:val="en-US"/>
        </w:rPr>
        <w:t xml:space="preserve"> (hereinafter “</w:t>
      </w:r>
      <w:proofErr w:type="spellStart"/>
      <w:r w:rsidRPr="005A481F">
        <w:rPr>
          <w:b/>
          <w:color w:val="575756" w:themeColor="accent1"/>
          <w:lang w:val="en-US"/>
        </w:rPr>
        <w:t>FundRock</w:t>
      </w:r>
      <w:proofErr w:type="spellEnd"/>
      <w:r w:rsidRPr="005A481F">
        <w:rPr>
          <w:b/>
          <w:color w:val="575756" w:themeColor="accent1"/>
          <w:lang w:val="en-US"/>
        </w:rPr>
        <w:t xml:space="preserve"> LIS</w:t>
      </w:r>
      <w:r w:rsidRPr="005A481F">
        <w:rPr>
          <w:color w:val="575756" w:themeColor="accent1"/>
          <w:lang w:val="en-US"/>
        </w:rPr>
        <w:t>”) is a third-party UCITS management company</w:t>
      </w:r>
      <w:r>
        <w:rPr>
          <w:color w:val="575756" w:themeColor="accent1"/>
          <w:lang w:val="en-US"/>
        </w:rPr>
        <w:t xml:space="preserve"> </w:t>
      </w:r>
      <w:r w:rsidRPr="005A481F">
        <w:rPr>
          <w:color w:val="575756" w:themeColor="accent1"/>
          <w:lang w:val="en-US"/>
        </w:rPr>
        <w:t>and AIFM headquartered in Luxembourg and with an office in Dublin, delivering fund solutions to</w:t>
      </w:r>
      <w:r>
        <w:rPr>
          <w:color w:val="575756" w:themeColor="accent1"/>
          <w:lang w:val="en-US"/>
        </w:rPr>
        <w:t xml:space="preserve"> </w:t>
      </w:r>
      <w:r w:rsidRPr="005A481F">
        <w:rPr>
          <w:color w:val="575756" w:themeColor="accent1"/>
          <w:lang w:val="en-US"/>
        </w:rPr>
        <w:t xml:space="preserve">renowned investment managers and fund initiators. </w:t>
      </w:r>
      <w:r w:rsidRPr="00AC6344">
        <w:rPr>
          <w:color w:val="575756" w:themeColor="accent1"/>
          <w:lang w:val="en-US"/>
        </w:rPr>
        <w:t xml:space="preserve">We are a member of Apex Group, a </w:t>
      </w:r>
      <w:r>
        <w:rPr>
          <w:color w:val="575756" w:themeColor="accent1"/>
          <w:lang w:val="en-US"/>
        </w:rPr>
        <w:t>global financial solutions</w:t>
      </w:r>
      <w:r w:rsidRPr="005A481F">
        <w:rPr>
          <w:color w:val="575756" w:themeColor="accent1"/>
          <w:lang w:val="en-US"/>
        </w:rPr>
        <w:t xml:space="preserve"> provider.</w:t>
      </w:r>
      <w:r>
        <w:rPr>
          <w:color w:val="575756" w:themeColor="accent1"/>
          <w:lang w:val="en-US"/>
        </w:rPr>
        <w:t xml:space="preserve"> </w:t>
      </w:r>
      <w:proofErr w:type="spellStart"/>
      <w:r>
        <w:rPr>
          <w:color w:val="575756" w:themeColor="accent1"/>
          <w:lang w:val="en-US"/>
        </w:rPr>
        <w:t>FundRock</w:t>
      </w:r>
      <w:proofErr w:type="spellEnd"/>
      <w:r>
        <w:rPr>
          <w:color w:val="575756" w:themeColor="accent1"/>
          <w:lang w:val="en-US"/>
        </w:rPr>
        <w:t xml:space="preserve"> </w:t>
      </w:r>
      <w:r w:rsidRPr="005A481F">
        <w:rPr>
          <w:color w:val="575756" w:themeColor="accent1"/>
          <w:lang w:val="en-US"/>
        </w:rPr>
        <w:t xml:space="preserve">LIS is </w:t>
      </w:r>
      <w:proofErr w:type="spellStart"/>
      <w:r w:rsidRPr="005A481F">
        <w:rPr>
          <w:color w:val="575756" w:themeColor="accent1"/>
          <w:lang w:val="en-US"/>
        </w:rPr>
        <w:t>licenced</w:t>
      </w:r>
      <w:proofErr w:type="spellEnd"/>
      <w:r w:rsidRPr="005A481F">
        <w:rPr>
          <w:color w:val="575756" w:themeColor="accent1"/>
          <w:lang w:val="en-US"/>
        </w:rPr>
        <w:t xml:space="preserve"> and supervised by the Commission de Surveillance du </w:t>
      </w:r>
      <w:proofErr w:type="spellStart"/>
      <w:r w:rsidRPr="005A481F">
        <w:rPr>
          <w:color w:val="575756" w:themeColor="accent1"/>
          <w:lang w:val="en-US"/>
        </w:rPr>
        <w:t>Secteur</w:t>
      </w:r>
      <w:proofErr w:type="spellEnd"/>
      <w:r w:rsidRPr="005A481F">
        <w:rPr>
          <w:color w:val="575756" w:themeColor="accent1"/>
          <w:lang w:val="en-US"/>
        </w:rPr>
        <w:t xml:space="preserve"> Financier (hereinafter</w:t>
      </w:r>
      <w:r>
        <w:rPr>
          <w:color w:val="575756" w:themeColor="accent1"/>
          <w:lang w:val="en-US"/>
        </w:rPr>
        <w:t xml:space="preserve"> </w:t>
      </w:r>
      <w:r w:rsidRPr="005A481F">
        <w:rPr>
          <w:color w:val="575756" w:themeColor="accent1"/>
          <w:lang w:val="en-US"/>
        </w:rPr>
        <w:t>“CSSF”).</w:t>
      </w:r>
    </w:p>
    <w:p w14:paraId="131E7740" w14:textId="4B1A36B2" w:rsidR="005A481F" w:rsidRPr="00AC6344" w:rsidRDefault="00AC6344" w:rsidP="005A481F">
      <w:pPr>
        <w:spacing w:after="240" w:line="264" w:lineRule="auto"/>
        <w:jc w:val="both"/>
        <w:rPr>
          <w:color w:val="575756" w:themeColor="accent1"/>
          <w:highlight w:val="yellow"/>
          <w:lang w:val="en-US"/>
        </w:rPr>
      </w:pPr>
      <w:r w:rsidRPr="00AC6344">
        <w:rPr>
          <w:color w:val="575756" w:themeColor="accent1"/>
          <w:highlight w:val="yellow"/>
          <w:lang w:val="en-US"/>
        </w:rPr>
        <w:t>In this policy, "</w:t>
      </w:r>
      <w:proofErr w:type="spellStart"/>
      <w:r w:rsidRPr="00AC6344">
        <w:rPr>
          <w:color w:val="575756" w:themeColor="accent1"/>
          <w:highlight w:val="yellow"/>
          <w:lang w:val="en-US"/>
        </w:rPr>
        <w:t>Fundrock</w:t>
      </w:r>
      <w:proofErr w:type="spellEnd"/>
      <w:r w:rsidRPr="00AC6344">
        <w:rPr>
          <w:color w:val="575756" w:themeColor="accent1"/>
          <w:highlight w:val="yellow"/>
          <w:lang w:val="en-US"/>
        </w:rPr>
        <w:t xml:space="preserve"> LIS</w:t>
      </w:r>
      <w:r w:rsidR="005A481F" w:rsidRPr="00AC6344">
        <w:rPr>
          <w:color w:val="575756" w:themeColor="accent1"/>
          <w:highlight w:val="yellow"/>
          <w:lang w:val="en-US"/>
        </w:rPr>
        <w:t xml:space="preserve">", "we", "our" or "us" may refer to any or all of </w:t>
      </w:r>
      <w:proofErr w:type="spellStart"/>
      <w:r w:rsidR="005A481F" w:rsidRPr="00AC6344">
        <w:rPr>
          <w:color w:val="575756" w:themeColor="accent1"/>
          <w:highlight w:val="yellow"/>
          <w:lang w:val="en-US"/>
        </w:rPr>
        <w:t>Sanne</w:t>
      </w:r>
      <w:proofErr w:type="spellEnd"/>
      <w:r w:rsidR="005A481F" w:rsidRPr="00AC6344">
        <w:rPr>
          <w:color w:val="575756" w:themeColor="accent1"/>
          <w:highlight w:val="yellow"/>
          <w:lang w:val="en-US"/>
        </w:rPr>
        <w:t xml:space="preserve"> Group plc and its subsidiaries and affiliates (and their respective successors in title), to include the following:</w:t>
      </w:r>
    </w:p>
    <w:p w14:paraId="12D17E89" w14:textId="77777777" w:rsidR="005A481F" w:rsidRPr="00AC6344" w:rsidRDefault="005A481F" w:rsidP="005A481F">
      <w:pPr>
        <w:spacing w:after="240" w:line="264" w:lineRule="auto"/>
        <w:jc w:val="both"/>
        <w:rPr>
          <w:color w:val="575756" w:themeColor="accent1"/>
          <w:highlight w:val="yellow"/>
          <w:lang w:val="en-US"/>
        </w:rPr>
      </w:pPr>
      <w:r w:rsidRPr="00AC6344">
        <w:rPr>
          <w:color w:val="575756" w:themeColor="accent1"/>
          <w:highlight w:val="yellow"/>
          <w:lang w:val="en-US"/>
        </w:rPr>
        <w:t>The contact details for our Data Protection Officer are set out below in Section 8.</w:t>
      </w:r>
    </w:p>
    <w:p w14:paraId="7CC7DFAB" w14:textId="3C27EC6C" w:rsidR="005A481F" w:rsidRPr="005A481F" w:rsidRDefault="005A481F" w:rsidP="005A481F">
      <w:pPr>
        <w:spacing w:after="240" w:line="264" w:lineRule="auto"/>
        <w:jc w:val="both"/>
        <w:rPr>
          <w:rFonts w:ascii="Calibri" w:hAnsi="Calibri" w:cs="Calibri"/>
          <w:sz w:val="22"/>
          <w:lang w:val="en-US"/>
        </w:rPr>
      </w:pPr>
      <w:r w:rsidRPr="00AC6344">
        <w:rPr>
          <w:color w:val="575756" w:themeColor="accent1"/>
          <w:highlight w:val="yellow"/>
          <w:lang w:val="en-US"/>
        </w:rPr>
        <w:t>The identity of the data controller or data processor for data protection purposes will vary depending on your interaction with us as defined in the contractual arrangements</w:t>
      </w:r>
      <w:r w:rsidRPr="00AC6344">
        <w:rPr>
          <w:rFonts w:ascii="Calibri" w:hAnsi="Calibri" w:cs="Calibri"/>
          <w:sz w:val="22"/>
          <w:highlight w:val="yellow"/>
          <w:lang w:val="en-US"/>
        </w:rPr>
        <w:t>.</w:t>
      </w:r>
    </w:p>
    <w:p w14:paraId="08C282FC" w14:textId="77777777" w:rsidR="005A481F" w:rsidRPr="005A481F" w:rsidRDefault="005A481F" w:rsidP="005A481F">
      <w:pPr>
        <w:pStyle w:val="Listenabsatz"/>
        <w:numPr>
          <w:ilvl w:val="0"/>
          <w:numId w:val="1"/>
        </w:numPr>
        <w:spacing w:after="120"/>
        <w:ind w:left="357" w:hanging="357"/>
        <w:rPr>
          <w:rFonts w:ascii="Open Sans" w:eastAsia="Times New Roman" w:hAnsi="Open Sans" w:cs="Open Sans"/>
          <w:b/>
          <w:bCs/>
          <w:color w:val="2C3C7E" w:themeColor="accent3"/>
          <w:sz w:val="24"/>
          <w:szCs w:val="24"/>
          <w:lang w:eastAsia="en-GB"/>
        </w:rPr>
      </w:pPr>
      <w:r w:rsidRPr="005A481F">
        <w:rPr>
          <w:rFonts w:ascii="Open Sans" w:eastAsia="Times New Roman" w:hAnsi="Open Sans" w:cs="Open Sans"/>
          <w:b/>
          <w:bCs/>
          <w:color w:val="2C3C7E" w:themeColor="accent3"/>
          <w:sz w:val="24"/>
          <w:szCs w:val="24"/>
          <w:lang w:eastAsia="en-GB"/>
        </w:rPr>
        <w:t>What is this Notice?</w:t>
      </w:r>
    </w:p>
    <w:p w14:paraId="0260E40C" w14:textId="5E91C114" w:rsidR="005A481F" w:rsidRPr="005A481F" w:rsidRDefault="005A481F" w:rsidP="005A481F">
      <w:pPr>
        <w:spacing w:after="240" w:line="264" w:lineRule="auto"/>
        <w:jc w:val="both"/>
        <w:rPr>
          <w:color w:val="575756" w:themeColor="accent1"/>
          <w:lang w:val="en-US"/>
        </w:rPr>
      </w:pPr>
      <w:r w:rsidRPr="005A481F">
        <w:rPr>
          <w:color w:val="575756" w:themeColor="accent1"/>
          <w:lang w:val="en-US"/>
        </w:rPr>
        <w:t>In the course of providing various services to you or to someone</w:t>
      </w:r>
      <w:bookmarkStart w:id="0" w:name="_GoBack"/>
      <w:bookmarkEnd w:id="0"/>
      <w:r w:rsidRPr="005A481F">
        <w:rPr>
          <w:color w:val="575756" w:themeColor="accent1"/>
          <w:lang w:val="en-US"/>
        </w:rPr>
        <w:t xml:space="preserve"> connected with you, or in the course of providing services to or dealing with an entity by which you are employed (or in which you have an interest) or someone by whom you are employed or engaged, we may process your personal data - personal information relating to you from which you may be identified.</w:t>
      </w:r>
    </w:p>
    <w:p w14:paraId="0593DE9A" w14:textId="2E2E1B5E" w:rsidR="005A481F" w:rsidRPr="005A481F" w:rsidRDefault="002B3C90" w:rsidP="005A481F">
      <w:pPr>
        <w:spacing w:after="240" w:line="264" w:lineRule="auto"/>
        <w:jc w:val="both"/>
        <w:rPr>
          <w:color w:val="575756" w:themeColor="accent1"/>
          <w:lang w:val="en-US"/>
        </w:rPr>
      </w:pPr>
      <w:proofErr w:type="spellStart"/>
      <w:r>
        <w:rPr>
          <w:color w:val="575756" w:themeColor="accent1"/>
          <w:lang w:val="en-US"/>
        </w:rPr>
        <w:t>FundRock</w:t>
      </w:r>
      <w:proofErr w:type="spellEnd"/>
      <w:r>
        <w:rPr>
          <w:color w:val="575756" w:themeColor="accent1"/>
          <w:lang w:val="en-US"/>
        </w:rPr>
        <w:t xml:space="preserve"> </w:t>
      </w:r>
      <w:r w:rsidR="005A481F" w:rsidRPr="005A481F">
        <w:rPr>
          <w:color w:val="575756" w:themeColor="accent1"/>
          <w:lang w:val="en-US"/>
        </w:rPr>
        <w:t>LIS is bound to comply with EU data protection law, along with other similar applicable laws in other</w:t>
      </w:r>
      <w:r w:rsidR="005A481F">
        <w:rPr>
          <w:color w:val="575756" w:themeColor="accent1"/>
          <w:lang w:val="en-US"/>
        </w:rPr>
        <w:t xml:space="preserve"> </w:t>
      </w:r>
      <w:r w:rsidR="005A481F" w:rsidRPr="005A481F">
        <w:rPr>
          <w:color w:val="575756" w:themeColor="accent1"/>
          <w:lang w:val="en-US"/>
        </w:rPr>
        <w:t xml:space="preserve">countries around the world. This Privacy Notice forms part of </w:t>
      </w:r>
      <w:proofErr w:type="spellStart"/>
      <w:r>
        <w:rPr>
          <w:color w:val="575756" w:themeColor="accent1"/>
          <w:lang w:val="en-US"/>
        </w:rPr>
        <w:t>FundRock</w:t>
      </w:r>
      <w:proofErr w:type="spellEnd"/>
      <w:r>
        <w:rPr>
          <w:color w:val="575756" w:themeColor="accent1"/>
          <w:lang w:val="en-US"/>
        </w:rPr>
        <w:t xml:space="preserve"> </w:t>
      </w:r>
      <w:r w:rsidR="005A481F" w:rsidRPr="005A481F">
        <w:rPr>
          <w:color w:val="575756" w:themeColor="accent1"/>
          <w:lang w:val="en-US"/>
        </w:rPr>
        <w:t>LIS’s obligation to be open and fair with all individuals whose personal data we process and to provide full information on how we process such personal data and what we do with it.</w:t>
      </w:r>
    </w:p>
    <w:p w14:paraId="4EC660A5" w14:textId="39DCA9DC" w:rsidR="00682691" w:rsidRPr="005A481F" w:rsidRDefault="005A481F" w:rsidP="005A481F">
      <w:pPr>
        <w:spacing w:after="240" w:line="264" w:lineRule="auto"/>
        <w:jc w:val="both"/>
        <w:rPr>
          <w:color w:val="575756" w:themeColor="accent1"/>
          <w:lang w:val="en-US"/>
        </w:rPr>
      </w:pPr>
      <w:r w:rsidRPr="005A481F">
        <w:rPr>
          <w:color w:val="575756" w:themeColor="accent1"/>
          <w:lang w:val="en-US"/>
        </w:rPr>
        <w:t xml:space="preserve">If you receive services or products from </w:t>
      </w:r>
      <w:proofErr w:type="spellStart"/>
      <w:r w:rsidR="002B3C90">
        <w:rPr>
          <w:color w:val="575756" w:themeColor="accent1"/>
          <w:lang w:val="en-US"/>
        </w:rPr>
        <w:t>FundRock</w:t>
      </w:r>
      <w:proofErr w:type="spellEnd"/>
      <w:r w:rsidR="002B3C90">
        <w:rPr>
          <w:color w:val="575756" w:themeColor="accent1"/>
          <w:lang w:val="en-US"/>
        </w:rPr>
        <w:t xml:space="preserve"> </w:t>
      </w:r>
      <w:r w:rsidRPr="005A481F">
        <w:rPr>
          <w:color w:val="575756" w:themeColor="accent1"/>
          <w:lang w:val="en-US"/>
        </w:rPr>
        <w:t>LIS, or you have specific interactions with us (for example, as</w:t>
      </w:r>
      <w:r>
        <w:rPr>
          <w:color w:val="575756" w:themeColor="accent1"/>
          <w:lang w:val="en-US"/>
        </w:rPr>
        <w:t xml:space="preserve"> </w:t>
      </w:r>
      <w:r w:rsidRPr="005A481F">
        <w:rPr>
          <w:color w:val="575756" w:themeColor="accent1"/>
          <w:lang w:val="en-US"/>
        </w:rPr>
        <w:t>a prospective employee), you may be provided with further privacy notices or statements which may</w:t>
      </w:r>
      <w:r>
        <w:rPr>
          <w:color w:val="575756" w:themeColor="accent1"/>
          <w:lang w:val="en-US"/>
        </w:rPr>
        <w:t xml:space="preserve"> </w:t>
      </w:r>
      <w:r w:rsidRPr="005A481F">
        <w:rPr>
          <w:color w:val="575756" w:themeColor="accent1"/>
          <w:lang w:val="en-US"/>
        </w:rPr>
        <w:t>be contained in a separate supplemental policy or within our terms and conditions of business. These additional privacy notices or statements shall supplement this Privacy Notice.</w:t>
      </w:r>
    </w:p>
    <w:p w14:paraId="172DCF77" w14:textId="77777777" w:rsidR="005A481F" w:rsidRPr="005A481F" w:rsidRDefault="005A481F" w:rsidP="005A481F">
      <w:pPr>
        <w:pStyle w:val="Listenabsatz"/>
        <w:numPr>
          <w:ilvl w:val="0"/>
          <w:numId w:val="1"/>
        </w:numPr>
        <w:spacing w:after="120"/>
        <w:ind w:left="357" w:hanging="357"/>
        <w:rPr>
          <w:rFonts w:ascii="Open Sans" w:eastAsia="Times New Roman" w:hAnsi="Open Sans" w:cs="Open Sans"/>
          <w:b/>
          <w:bCs/>
          <w:color w:val="2C3C7E" w:themeColor="accent3"/>
          <w:sz w:val="24"/>
          <w:szCs w:val="24"/>
          <w:lang w:eastAsia="en-GB"/>
        </w:rPr>
      </w:pPr>
      <w:r w:rsidRPr="005A481F">
        <w:rPr>
          <w:rFonts w:ascii="Open Sans" w:eastAsia="Times New Roman" w:hAnsi="Open Sans" w:cs="Open Sans"/>
          <w:b/>
          <w:bCs/>
          <w:color w:val="2C3C7E" w:themeColor="accent3"/>
          <w:sz w:val="24"/>
          <w:szCs w:val="24"/>
          <w:lang w:eastAsia="en-GB"/>
        </w:rPr>
        <w:t>What Data We Collect About You</w:t>
      </w:r>
    </w:p>
    <w:p w14:paraId="55979A91" w14:textId="0B1B85F6" w:rsidR="005A481F" w:rsidRPr="005A481F" w:rsidRDefault="005A481F" w:rsidP="005A481F">
      <w:pPr>
        <w:spacing w:after="240" w:line="264" w:lineRule="auto"/>
        <w:jc w:val="both"/>
        <w:rPr>
          <w:color w:val="575756" w:themeColor="accent1"/>
          <w:lang w:val="en-US"/>
        </w:rPr>
      </w:pPr>
      <w:r w:rsidRPr="005A481F">
        <w:rPr>
          <w:color w:val="575756" w:themeColor="accent1"/>
          <w:lang w:val="en-US"/>
        </w:rPr>
        <w:t>We collect and process a range data about people we deal with and those connected to our clients</w:t>
      </w:r>
      <w:r>
        <w:rPr>
          <w:color w:val="575756" w:themeColor="accent1"/>
          <w:lang w:val="en-US"/>
        </w:rPr>
        <w:t xml:space="preserve"> </w:t>
      </w:r>
      <w:r w:rsidRPr="005A481F">
        <w:rPr>
          <w:color w:val="575756" w:themeColor="accent1"/>
          <w:lang w:val="en-US"/>
        </w:rPr>
        <w:t>and other counterparties. Such information might include:</w:t>
      </w:r>
    </w:p>
    <w:p w14:paraId="341182C5" w14:textId="5327F929" w:rsidR="005A481F" w:rsidRPr="005A481F" w:rsidRDefault="005A481F" w:rsidP="005A481F">
      <w:pPr>
        <w:pStyle w:val="Listenabsatz"/>
        <w:numPr>
          <w:ilvl w:val="0"/>
          <w:numId w:val="2"/>
        </w:numPr>
        <w:spacing w:after="120"/>
        <w:rPr>
          <w:b/>
          <w:color w:val="575756" w:themeColor="accent1"/>
        </w:rPr>
      </w:pPr>
      <w:r w:rsidRPr="005A481F">
        <w:rPr>
          <w:b/>
          <w:color w:val="575756" w:themeColor="accent1"/>
        </w:rPr>
        <w:t>Your personal details, such as your:</w:t>
      </w:r>
    </w:p>
    <w:p w14:paraId="1ED28E18" w14:textId="591E4F45"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Name;</w:t>
      </w:r>
    </w:p>
    <w:p w14:paraId="0EA1EFFC" w14:textId="31C35FF3"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Date of birth;</w:t>
      </w:r>
    </w:p>
    <w:p w14:paraId="75805209" w14:textId="7A58B56F"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Occupation;</w:t>
      </w:r>
    </w:p>
    <w:p w14:paraId="56D82C03" w14:textId="702FE6B5"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Nationality;</w:t>
      </w:r>
    </w:p>
    <w:p w14:paraId="336B6390" w14:textId="77777777"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Marital status</w:t>
      </w:r>
    </w:p>
    <w:p w14:paraId="2E27C2BF" w14:textId="7F82876B"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lastRenderedPageBreak/>
        <w:t>Country of residence;</w:t>
      </w:r>
    </w:p>
    <w:p w14:paraId="4666EAD5" w14:textId="79637FD9"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Tax or social security identifiers;</w:t>
      </w:r>
    </w:p>
    <w:p w14:paraId="754BD839" w14:textId="41345339"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Your profession, qualifications and employment history; and</w:t>
      </w:r>
    </w:p>
    <w:p w14:paraId="0318B474" w14:textId="41DE51E9"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Your home and professional address, contact details for your work and personal details, such as email address, postal address and/or telephone number.</w:t>
      </w:r>
    </w:p>
    <w:p w14:paraId="1CA47D35" w14:textId="3CC03253" w:rsidR="005A481F" w:rsidRPr="005A481F" w:rsidRDefault="005A481F" w:rsidP="005A481F">
      <w:pPr>
        <w:pStyle w:val="Listenabsatz"/>
        <w:numPr>
          <w:ilvl w:val="0"/>
          <w:numId w:val="2"/>
        </w:numPr>
        <w:spacing w:after="60"/>
        <w:ind w:left="714" w:hanging="357"/>
        <w:rPr>
          <w:color w:val="575756" w:themeColor="accent1"/>
        </w:rPr>
      </w:pPr>
      <w:r w:rsidRPr="005A481F">
        <w:rPr>
          <w:color w:val="575756" w:themeColor="accent1"/>
        </w:rPr>
        <w:t>Identification documentation, such as copies of your passport, driving licence, ID card or other documentation required by local law. Copies of these documents may include a photograph of your face and shoulders.</w:t>
      </w:r>
    </w:p>
    <w:p w14:paraId="6D641A9D" w14:textId="1B65794D" w:rsidR="005A481F" w:rsidRPr="005A481F" w:rsidRDefault="005A481F" w:rsidP="005A481F">
      <w:pPr>
        <w:pStyle w:val="Listenabsatz"/>
        <w:numPr>
          <w:ilvl w:val="0"/>
          <w:numId w:val="2"/>
        </w:numPr>
        <w:spacing w:after="60"/>
        <w:ind w:left="714" w:hanging="357"/>
        <w:rPr>
          <w:color w:val="575756" w:themeColor="accent1"/>
        </w:rPr>
      </w:pPr>
      <w:r w:rsidRPr="005A481F">
        <w:rPr>
          <w:color w:val="575756" w:themeColor="accent1"/>
        </w:rPr>
        <w:t>Information provided through our recruitment process.</w:t>
      </w:r>
    </w:p>
    <w:p w14:paraId="1E07489E" w14:textId="6CD1AFF9" w:rsidR="005A481F" w:rsidRPr="005A481F" w:rsidRDefault="005A481F" w:rsidP="005A481F">
      <w:pPr>
        <w:pStyle w:val="Listenabsatz"/>
        <w:numPr>
          <w:ilvl w:val="0"/>
          <w:numId w:val="2"/>
        </w:numPr>
        <w:spacing w:after="60"/>
        <w:ind w:left="714" w:hanging="357"/>
        <w:rPr>
          <w:color w:val="575756" w:themeColor="accent1"/>
        </w:rPr>
      </w:pPr>
      <w:r w:rsidRPr="005A481F">
        <w:rPr>
          <w:color w:val="575756" w:themeColor="accent1"/>
        </w:rPr>
        <w:t>Details of your visits to our websites including, but not limited to, traffic data, location data and other communication data, and the resources that you access see our cookie policy for further details about what information we collect when you use our websites and resources).</w:t>
      </w:r>
    </w:p>
    <w:p w14:paraId="18799384" w14:textId="75152873" w:rsidR="005A481F" w:rsidRPr="005A481F" w:rsidRDefault="005A481F" w:rsidP="005A481F">
      <w:pPr>
        <w:pStyle w:val="Listenabsatz"/>
        <w:numPr>
          <w:ilvl w:val="0"/>
          <w:numId w:val="2"/>
        </w:numPr>
        <w:spacing w:after="60"/>
        <w:ind w:left="714" w:hanging="357"/>
        <w:rPr>
          <w:color w:val="575756" w:themeColor="accent1"/>
        </w:rPr>
      </w:pPr>
      <w:r w:rsidRPr="005A481F">
        <w:rPr>
          <w:color w:val="575756" w:themeColor="accent1"/>
        </w:rPr>
        <w:t>Details of your visits to our premises.</w:t>
      </w:r>
    </w:p>
    <w:p w14:paraId="0B1CF8B0" w14:textId="5373A431" w:rsidR="005A481F" w:rsidRPr="005A481F" w:rsidRDefault="005A481F" w:rsidP="005A481F">
      <w:pPr>
        <w:pStyle w:val="Listenabsatz"/>
        <w:numPr>
          <w:ilvl w:val="0"/>
          <w:numId w:val="2"/>
        </w:numPr>
        <w:spacing w:after="60"/>
        <w:ind w:left="714" w:hanging="357"/>
        <w:rPr>
          <w:color w:val="575756" w:themeColor="accent1"/>
        </w:rPr>
      </w:pPr>
      <w:r w:rsidRPr="005A481F">
        <w:rPr>
          <w:color w:val="575756" w:themeColor="accent1"/>
        </w:rPr>
        <w:t>Details of people with whom you are connected, including your family, colleagues and others.</w:t>
      </w:r>
    </w:p>
    <w:p w14:paraId="14A7197E" w14:textId="346441F2" w:rsidR="005A481F" w:rsidRPr="005A481F" w:rsidRDefault="005A481F" w:rsidP="005A481F">
      <w:pPr>
        <w:pStyle w:val="Listenabsatz"/>
        <w:numPr>
          <w:ilvl w:val="0"/>
          <w:numId w:val="2"/>
        </w:numPr>
        <w:spacing w:after="60"/>
        <w:ind w:left="714" w:hanging="357"/>
        <w:rPr>
          <w:color w:val="575756" w:themeColor="accent1"/>
        </w:rPr>
      </w:pPr>
      <w:r w:rsidRPr="005A481F">
        <w:rPr>
          <w:color w:val="575756" w:themeColor="accent1"/>
        </w:rPr>
        <w:t>Information regarding entities with which you are connected, including:</w:t>
      </w:r>
    </w:p>
    <w:p w14:paraId="482978A2" w14:textId="30A52740" w:rsidR="005A481F" w:rsidRPr="005A481F" w:rsidRDefault="005A481F" w:rsidP="005A481F">
      <w:pPr>
        <w:pStyle w:val="Listenabsatz"/>
        <w:numPr>
          <w:ilvl w:val="1"/>
          <w:numId w:val="3"/>
        </w:numPr>
        <w:spacing w:after="120"/>
        <w:ind w:left="993" w:hanging="284"/>
        <w:rPr>
          <w:color w:val="575756" w:themeColor="accent1"/>
        </w:rPr>
      </w:pPr>
      <w:r>
        <w:rPr>
          <w:color w:val="575756" w:themeColor="accent1"/>
        </w:rPr>
        <w:t>y</w:t>
      </w:r>
      <w:r w:rsidRPr="005A481F">
        <w:rPr>
          <w:color w:val="575756" w:themeColor="accent1"/>
        </w:rPr>
        <w:t>our employer;</w:t>
      </w:r>
    </w:p>
    <w:p w14:paraId="7A05ABCD" w14:textId="7DD8E284"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your advisors;</w:t>
      </w:r>
    </w:p>
    <w:p w14:paraId="469CC637" w14:textId="61D17334"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banking and other service providers; and</w:t>
      </w:r>
    </w:p>
    <w:p w14:paraId="076D17CE" w14:textId="3F0FCE75" w:rsidR="005A481F" w:rsidRPr="005A481F" w:rsidRDefault="005A481F" w:rsidP="005A481F">
      <w:pPr>
        <w:pStyle w:val="Listenabsatz"/>
        <w:numPr>
          <w:ilvl w:val="1"/>
          <w:numId w:val="3"/>
        </w:numPr>
        <w:spacing w:after="120"/>
        <w:ind w:left="993" w:hanging="284"/>
        <w:rPr>
          <w:color w:val="575756" w:themeColor="accent1"/>
        </w:rPr>
      </w:pPr>
      <w:r w:rsidRPr="005A481F">
        <w:rPr>
          <w:color w:val="575756" w:themeColor="accent1"/>
        </w:rPr>
        <w:t>entities in which you have an interest.</w:t>
      </w:r>
    </w:p>
    <w:p w14:paraId="7F36FBEB" w14:textId="559A7C3B" w:rsidR="005A481F" w:rsidRPr="005A481F" w:rsidRDefault="005A481F" w:rsidP="005A481F">
      <w:pPr>
        <w:pStyle w:val="Listenabsatz"/>
        <w:numPr>
          <w:ilvl w:val="0"/>
          <w:numId w:val="2"/>
        </w:numPr>
        <w:spacing w:after="60"/>
        <w:ind w:left="714" w:hanging="357"/>
        <w:rPr>
          <w:color w:val="575756" w:themeColor="accent1"/>
        </w:rPr>
      </w:pPr>
      <w:r w:rsidRPr="005A481F">
        <w:rPr>
          <w:color w:val="575756" w:themeColor="accent1"/>
        </w:rPr>
        <w:t>Your marketing and other preferences; and</w:t>
      </w:r>
    </w:p>
    <w:p w14:paraId="6989BB68" w14:textId="739446E6" w:rsidR="005A481F" w:rsidRPr="005A481F" w:rsidRDefault="005A481F" w:rsidP="005A481F">
      <w:pPr>
        <w:pStyle w:val="Listenabsatz"/>
        <w:numPr>
          <w:ilvl w:val="0"/>
          <w:numId w:val="2"/>
        </w:numPr>
        <w:spacing w:after="60"/>
        <w:ind w:left="714" w:hanging="357"/>
        <w:rPr>
          <w:color w:val="575756" w:themeColor="accent1"/>
        </w:rPr>
      </w:pPr>
      <w:r w:rsidRPr="005A481F">
        <w:rPr>
          <w:color w:val="575756" w:themeColor="accent1"/>
        </w:rPr>
        <w:t>Information, which you provide to us in the course of corresponding with us.</w:t>
      </w:r>
    </w:p>
    <w:p w14:paraId="63E76D4E" w14:textId="77777777" w:rsidR="005A481F" w:rsidRPr="005A481F" w:rsidRDefault="005A481F" w:rsidP="00D3479C">
      <w:pPr>
        <w:rPr>
          <w:color w:val="575756" w:themeColor="accent1"/>
        </w:rPr>
      </w:pPr>
    </w:p>
    <w:p w14:paraId="5F8160A3" w14:textId="3CC485E4" w:rsidR="005A481F" w:rsidRPr="005A481F" w:rsidRDefault="005A481F" w:rsidP="005A481F">
      <w:pPr>
        <w:spacing w:after="120" w:line="264" w:lineRule="auto"/>
        <w:jc w:val="both"/>
        <w:rPr>
          <w:color w:val="575756" w:themeColor="accent1"/>
          <w:lang w:val="en-US"/>
        </w:rPr>
      </w:pPr>
      <w:r w:rsidRPr="005A481F">
        <w:rPr>
          <w:color w:val="575756" w:themeColor="accent1"/>
          <w:lang w:val="en-US"/>
        </w:rPr>
        <w:t>In certain circumstances, where we are required to for the purposes of our legal and/or regulatory</w:t>
      </w:r>
      <w:r>
        <w:rPr>
          <w:color w:val="575756" w:themeColor="accent1"/>
          <w:lang w:val="en-US"/>
        </w:rPr>
        <w:t xml:space="preserve"> </w:t>
      </w:r>
      <w:r w:rsidRPr="005A481F">
        <w:rPr>
          <w:color w:val="575756" w:themeColor="accent1"/>
          <w:lang w:val="en-US"/>
        </w:rPr>
        <w:t>obligations including, but not limited to, legislation and regulatory obligations relating to Anti-Money</w:t>
      </w:r>
      <w:r>
        <w:rPr>
          <w:color w:val="575756" w:themeColor="accent1"/>
          <w:lang w:val="en-US"/>
        </w:rPr>
        <w:t xml:space="preserve"> </w:t>
      </w:r>
      <w:r w:rsidRPr="005A481F">
        <w:rPr>
          <w:color w:val="575756" w:themeColor="accent1"/>
          <w:lang w:val="en-US"/>
        </w:rPr>
        <w:t>Laundering and Combatting the Financing of Terrorism and all other related legislation, we may also</w:t>
      </w:r>
      <w:r>
        <w:rPr>
          <w:color w:val="575756" w:themeColor="accent1"/>
          <w:lang w:val="en-US"/>
        </w:rPr>
        <w:t xml:space="preserve"> </w:t>
      </w:r>
      <w:r w:rsidRPr="005A481F">
        <w:rPr>
          <w:color w:val="575756" w:themeColor="accent1"/>
          <w:lang w:val="en-US"/>
        </w:rPr>
        <w:t>collect and process "special category" data . This may include information regarding your racial or</w:t>
      </w:r>
      <w:r>
        <w:rPr>
          <w:color w:val="575756" w:themeColor="accent1"/>
          <w:lang w:val="en-US"/>
        </w:rPr>
        <w:t xml:space="preserve"> </w:t>
      </w:r>
      <w:r w:rsidRPr="005A481F">
        <w:rPr>
          <w:color w:val="575756" w:themeColor="accent1"/>
          <w:lang w:val="en-US"/>
        </w:rPr>
        <w:t>ethnic origins, political opinion and affiliations or information relating to criminal records.</w:t>
      </w:r>
    </w:p>
    <w:p w14:paraId="3DE685CA" w14:textId="77777777" w:rsidR="005A481F" w:rsidRPr="005A481F" w:rsidRDefault="005A481F" w:rsidP="00D3479C">
      <w:pPr>
        <w:rPr>
          <w:color w:val="575756" w:themeColor="accent1"/>
        </w:rPr>
      </w:pPr>
    </w:p>
    <w:p w14:paraId="6E4D83AB" w14:textId="1F754C42" w:rsidR="005A481F" w:rsidRPr="00D3479C" w:rsidRDefault="005A481F" w:rsidP="005A481F">
      <w:pPr>
        <w:pStyle w:val="Listenabsatz"/>
        <w:numPr>
          <w:ilvl w:val="0"/>
          <w:numId w:val="1"/>
        </w:numPr>
        <w:spacing w:after="120"/>
        <w:ind w:left="357" w:hanging="357"/>
        <w:rPr>
          <w:rFonts w:ascii="Open Sans" w:eastAsia="Times New Roman" w:hAnsi="Open Sans" w:cs="Open Sans"/>
          <w:bCs/>
          <w:color w:val="2C3C7E" w:themeColor="accent3"/>
          <w:sz w:val="4"/>
          <w:szCs w:val="24"/>
          <w:lang w:eastAsia="en-GB"/>
        </w:rPr>
      </w:pPr>
      <w:r w:rsidRPr="005A481F">
        <w:rPr>
          <w:rFonts w:ascii="Open Sans" w:eastAsia="Times New Roman" w:hAnsi="Open Sans" w:cs="Open Sans"/>
          <w:b/>
          <w:bCs/>
          <w:color w:val="2C3C7E" w:themeColor="accent3"/>
          <w:sz w:val="24"/>
          <w:szCs w:val="24"/>
          <w:lang w:eastAsia="en-GB"/>
        </w:rPr>
        <w:t>Whe</w:t>
      </w:r>
      <w:r w:rsidR="00D3479C">
        <w:rPr>
          <w:rFonts w:ascii="Open Sans" w:eastAsia="Times New Roman" w:hAnsi="Open Sans" w:cs="Open Sans"/>
          <w:b/>
          <w:bCs/>
          <w:color w:val="2C3C7E" w:themeColor="accent3"/>
          <w:sz w:val="24"/>
          <w:szCs w:val="24"/>
          <w:lang w:eastAsia="en-GB"/>
        </w:rPr>
        <w:t>re we obtain your personal data</w:t>
      </w:r>
      <w:r w:rsidR="00D3479C">
        <w:rPr>
          <w:rFonts w:ascii="Open Sans" w:eastAsia="Times New Roman" w:hAnsi="Open Sans" w:cs="Open Sans"/>
          <w:b/>
          <w:bCs/>
          <w:color w:val="2C3C7E" w:themeColor="accent3"/>
          <w:sz w:val="24"/>
          <w:szCs w:val="24"/>
          <w:lang w:eastAsia="en-GB"/>
        </w:rPr>
        <w:br/>
      </w:r>
    </w:p>
    <w:p w14:paraId="2EC13B5F" w14:textId="621351B6" w:rsidR="005A481F" w:rsidRPr="009928A5" w:rsidRDefault="00D3479C" w:rsidP="009928A5">
      <w:pPr>
        <w:pStyle w:val="Listenabsatz"/>
        <w:spacing w:before="120" w:after="120" w:line="264" w:lineRule="auto"/>
        <w:ind w:left="0"/>
        <w:rPr>
          <w:rFonts w:ascii="Open Sans" w:eastAsia="Times New Roman" w:hAnsi="Open Sans" w:cs="Open Sans"/>
          <w:bCs/>
          <w:color w:val="575756" w:themeColor="accent1"/>
          <w:szCs w:val="24"/>
          <w:lang w:eastAsia="en-GB"/>
        </w:rPr>
      </w:pPr>
      <w:r w:rsidRPr="009928A5">
        <w:rPr>
          <w:rFonts w:ascii="Open Sans" w:eastAsia="Times New Roman" w:hAnsi="Open Sans" w:cs="Open Sans"/>
          <w:b/>
          <w:bCs/>
          <w:color w:val="575756" w:themeColor="accent1"/>
          <w:szCs w:val="24"/>
          <w:lang w:eastAsia="en-GB"/>
        </w:rPr>
        <w:t>4.1.</w:t>
      </w:r>
      <w:r w:rsidR="005A481F" w:rsidRPr="009928A5">
        <w:rPr>
          <w:rFonts w:ascii="Open Sans" w:eastAsia="Times New Roman" w:hAnsi="Open Sans" w:cs="Open Sans"/>
          <w:bCs/>
          <w:color w:val="575756" w:themeColor="accent1"/>
          <w:szCs w:val="24"/>
          <w:lang w:eastAsia="en-GB"/>
        </w:rPr>
        <w:t xml:space="preserve"> We primarily collect your personal data from the following sources:</w:t>
      </w:r>
    </w:p>
    <w:p w14:paraId="5A2B7A02" w14:textId="3C8FDA1F" w:rsidR="005A481F" w:rsidRPr="009928A5" w:rsidRDefault="005A481F" w:rsidP="009928A5">
      <w:pPr>
        <w:pStyle w:val="Listenabsatz"/>
        <w:numPr>
          <w:ilvl w:val="0"/>
          <w:numId w:val="8"/>
        </w:numPr>
        <w:spacing w:after="120"/>
        <w:rPr>
          <w:color w:val="575756" w:themeColor="accent1"/>
        </w:rPr>
      </w:pPr>
      <w:r w:rsidRPr="009928A5">
        <w:rPr>
          <w:color w:val="575756" w:themeColor="accent1"/>
        </w:rPr>
        <w:t>from information which you or your authorised representative give to us, including</w:t>
      </w:r>
      <w:r w:rsidR="00D3479C" w:rsidRPr="009928A5">
        <w:rPr>
          <w:color w:val="575756" w:themeColor="accent1"/>
        </w:rPr>
        <w:t xml:space="preserve"> </w:t>
      </w:r>
      <w:r w:rsidRPr="009928A5">
        <w:rPr>
          <w:color w:val="575756" w:themeColor="accent1"/>
        </w:rPr>
        <w:t>but not limited to:</w:t>
      </w:r>
    </w:p>
    <w:p w14:paraId="50F47D10" w14:textId="0972EF03" w:rsidR="005A481F" w:rsidRPr="00D3479C" w:rsidRDefault="005A481F" w:rsidP="00D3479C">
      <w:pPr>
        <w:pStyle w:val="Listenabsatz"/>
        <w:numPr>
          <w:ilvl w:val="0"/>
          <w:numId w:val="4"/>
        </w:numPr>
        <w:spacing w:after="60"/>
        <w:rPr>
          <w:color w:val="575756" w:themeColor="accent1"/>
        </w:rPr>
      </w:pPr>
      <w:r w:rsidRPr="00D3479C">
        <w:rPr>
          <w:color w:val="575756" w:themeColor="accent1"/>
        </w:rPr>
        <w:t>information set out in any agreements entered into with us;</w:t>
      </w:r>
    </w:p>
    <w:p w14:paraId="047A152A" w14:textId="17E2C6CE" w:rsidR="005A481F" w:rsidRPr="00D3479C" w:rsidRDefault="005A481F" w:rsidP="00D3479C">
      <w:pPr>
        <w:pStyle w:val="Listenabsatz"/>
        <w:numPr>
          <w:ilvl w:val="0"/>
          <w:numId w:val="4"/>
        </w:numPr>
        <w:spacing w:after="60"/>
        <w:rPr>
          <w:color w:val="575756" w:themeColor="accent1"/>
        </w:rPr>
      </w:pPr>
      <w:r w:rsidRPr="00D3479C">
        <w:rPr>
          <w:color w:val="575756" w:themeColor="accent1"/>
        </w:rPr>
        <w:t>such forms and documents as we may request that are completed in relation to</w:t>
      </w:r>
      <w:r w:rsidR="00D3479C" w:rsidRPr="00D3479C">
        <w:rPr>
          <w:color w:val="575756" w:themeColor="accent1"/>
        </w:rPr>
        <w:t xml:space="preserve"> </w:t>
      </w:r>
      <w:r w:rsidRPr="00D3479C">
        <w:rPr>
          <w:color w:val="575756" w:themeColor="accent1"/>
        </w:rPr>
        <w:t>the client take on and our ongoing administration;</w:t>
      </w:r>
    </w:p>
    <w:p w14:paraId="5A8AAA99" w14:textId="7BF881EB" w:rsidR="005A481F" w:rsidRPr="00D3479C" w:rsidRDefault="005A481F" w:rsidP="00D3479C">
      <w:pPr>
        <w:pStyle w:val="Listenabsatz"/>
        <w:numPr>
          <w:ilvl w:val="0"/>
          <w:numId w:val="4"/>
        </w:numPr>
        <w:spacing w:after="60"/>
        <w:rPr>
          <w:color w:val="575756" w:themeColor="accent1"/>
        </w:rPr>
      </w:pPr>
      <w:r w:rsidRPr="00D3479C">
        <w:rPr>
          <w:color w:val="575756" w:themeColor="accent1"/>
        </w:rPr>
        <w:t>client due diligence documentation as part of our regulatory requirements; and</w:t>
      </w:r>
    </w:p>
    <w:p w14:paraId="6D1745EC" w14:textId="71F193F1" w:rsidR="00D3479C" w:rsidRPr="00D3479C" w:rsidRDefault="005A481F" w:rsidP="00D3479C">
      <w:pPr>
        <w:pStyle w:val="Listenabsatz"/>
        <w:numPr>
          <w:ilvl w:val="0"/>
          <w:numId w:val="4"/>
        </w:numPr>
        <w:spacing w:after="60"/>
        <w:rPr>
          <w:color w:val="575756" w:themeColor="accent1"/>
        </w:rPr>
      </w:pPr>
      <w:r w:rsidRPr="00D3479C">
        <w:rPr>
          <w:color w:val="575756" w:themeColor="accent1"/>
        </w:rPr>
        <w:t>any personal data provided by you by way of correspondence with us by phone,</w:t>
      </w:r>
      <w:r w:rsidR="00D3479C" w:rsidRPr="00D3479C">
        <w:rPr>
          <w:color w:val="575756" w:themeColor="accent1"/>
        </w:rPr>
        <w:t xml:space="preserve"> </w:t>
      </w:r>
      <w:r w:rsidRPr="00D3479C">
        <w:rPr>
          <w:color w:val="575756" w:themeColor="accent1"/>
        </w:rPr>
        <w:t>email or otherwise.</w:t>
      </w:r>
    </w:p>
    <w:p w14:paraId="3D65D550" w14:textId="77777777" w:rsidR="00D3479C" w:rsidRDefault="00D3479C" w:rsidP="00D3479C">
      <w:pPr>
        <w:rPr>
          <w:color w:val="575756" w:themeColor="accent1"/>
        </w:rPr>
      </w:pPr>
    </w:p>
    <w:p w14:paraId="6547B671" w14:textId="77777777" w:rsidR="009928A5" w:rsidRPr="00D3479C" w:rsidRDefault="009928A5" w:rsidP="00D3479C">
      <w:pPr>
        <w:rPr>
          <w:color w:val="575756" w:themeColor="accent1"/>
        </w:rPr>
      </w:pPr>
    </w:p>
    <w:p w14:paraId="659C4914" w14:textId="20C0FE45" w:rsidR="00D3479C" w:rsidRPr="009928A5" w:rsidRDefault="00D3479C" w:rsidP="009928A5">
      <w:pPr>
        <w:pStyle w:val="Listenabsatz"/>
        <w:numPr>
          <w:ilvl w:val="0"/>
          <w:numId w:val="8"/>
        </w:numPr>
        <w:spacing w:after="120"/>
        <w:rPr>
          <w:color w:val="575756" w:themeColor="accent1"/>
        </w:rPr>
      </w:pPr>
      <w:r w:rsidRPr="009928A5">
        <w:rPr>
          <w:color w:val="575756" w:themeColor="accent1"/>
        </w:rPr>
        <w:lastRenderedPageBreak/>
        <w:t>4.1.2. personal data we receive from you or any third party sources which may include:</w:t>
      </w:r>
    </w:p>
    <w:p w14:paraId="37AC6B25" w14:textId="2EF206C9" w:rsidR="00D3479C" w:rsidRPr="00D3479C" w:rsidRDefault="00D3479C" w:rsidP="00D3479C">
      <w:pPr>
        <w:pStyle w:val="Listenabsatz"/>
        <w:numPr>
          <w:ilvl w:val="0"/>
          <w:numId w:val="5"/>
        </w:numPr>
        <w:spacing w:after="60"/>
        <w:rPr>
          <w:color w:val="575756" w:themeColor="accent1"/>
        </w:rPr>
      </w:pPr>
      <w:r w:rsidRPr="00D3479C">
        <w:rPr>
          <w:color w:val="575756" w:themeColor="accent1"/>
        </w:rPr>
        <w:t>entities in which you or someone connected to you has an interest;</w:t>
      </w:r>
    </w:p>
    <w:p w14:paraId="6C972CFA" w14:textId="15FB0631" w:rsidR="00D3479C" w:rsidRPr="00D3479C" w:rsidRDefault="00D3479C" w:rsidP="00D3479C">
      <w:pPr>
        <w:pStyle w:val="Listenabsatz"/>
        <w:numPr>
          <w:ilvl w:val="0"/>
          <w:numId w:val="5"/>
        </w:numPr>
        <w:spacing w:after="60"/>
        <w:rPr>
          <w:color w:val="575756" w:themeColor="accent1"/>
        </w:rPr>
      </w:pPr>
      <w:r w:rsidRPr="00D3479C">
        <w:rPr>
          <w:color w:val="575756" w:themeColor="accent1"/>
        </w:rPr>
        <w:t>your legal and/or financial advisors;</w:t>
      </w:r>
    </w:p>
    <w:p w14:paraId="282FAD7C" w14:textId="0E053EF3" w:rsidR="00D3479C" w:rsidRPr="00D3479C" w:rsidRDefault="00D3479C" w:rsidP="00D3479C">
      <w:pPr>
        <w:pStyle w:val="Listenabsatz"/>
        <w:numPr>
          <w:ilvl w:val="0"/>
          <w:numId w:val="5"/>
        </w:numPr>
        <w:spacing w:after="60"/>
        <w:rPr>
          <w:color w:val="575756" w:themeColor="accent1"/>
        </w:rPr>
      </w:pPr>
      <w:r w:rsidRPr="00D3479C">
        <w:rPr>
          <w:color w:val="575756" w:themeColor="accent1"/>
        </w:rPr>
        <w:t>other financial institutions who hold and process your personal data to satisfy their own regulatory requirements;</w:t>
      </w:r>
    </w:p>
    <w:p w14:paraId="722FAB7B" w14:textId="0369945E" w:rsidR="00D3479C" w:rsidRPr="00D3479C" w:rsidRDefault="00D3479C" w:rsidP="00D3479C">
      <w:pPr>
        <w:pStyle w:val="Listenabsatz"/>
        <w:numPr>
          <w:ilvl w:val="0"/>
          <w:numId w:val="5"/>
        </w:numPr>
        <w:spacing w:after="60"/>
        <w:rPr>
          <w:color w:val="575756" w:themeColor="accent1"/>
        </w:rPr>
      </w:pPr>
      <w:r w:rsidRPr="00D3479C">
        <w:rPr>
          <w:color w:val="575756" w:themeColor="accent1"/>
        </w:rPr>
        <w:t>credit reference agencies and financial crime databases for the purposes of complying with our regulatory requirements; and</w:t>
      </w:r>
    </w:p>
    <w:p w14:paraId="3727AC44" w14:textId="4D01B638" w:rsidR="00D3479C" w:rsidRPr="00D3479C" w:rsidRDefault="00D3479C" w:rsidP="00D3479C">
      <w:pPr>
        <w:pStyle w:val="Listenabsatz"/>
        <w:numPr>
          <w:ilvl w:val="0"/>
          <w:numId w:val="5"/>
        </w:numPr>
        <w:spacing w:after="60"/>
        <w:rPr>
          <w:color w:val="575756" w:themeColor="accent1"/>
        </w:rPr>
      </w:pPr>
      <w:r w:rsidRPr="00D3479C">
        <w:rPr>
          <w:color w:val="575756" w:themeColor="accent1"/>
        </w:rPr>
        <w:t>including information collected via website (including cookies and IP addresses), emails (e.g. traffic headers for analysing patterns of network traffic and managing client relationships).</w:t>
      </w:r>
    </w:p>
    <w:p w14:paraId="68B7B788" w14:textId="77777777" w:rsidR="00D3479C" w:rsidRPr="009928A5" w:rsidRDefault="00D3479C" w:rsidP="009928A5">
      <w:pPr>
        <w:spacing w:line="264" w:lineRule="auto"/>
        <w:jc w:val="both"/>
        <w:rPr>
          <w:color w:val="575756" w:themeColor="accent1"/>
          <w:lang w:val="en-US"/>
        </w:rPr>
      </w:pPr>
    </w:p>
    <w:p w14:paraId="234889F2" w14:textId="138270BD" w:rsidR="00D3479C" w:rsidRPr="009928A5" w:rsidRDefault="00D3479C" w:rsidP="009928A5">
      <w:pPr>
        <w:pStyle w:val="Listenabsatz"/>
        <w:spacing w:before="120" w:after="120" w:line="264" w:lineRule="auto"/>
        <w:ind w:left="0"/>
        <w:rPr>
          <w:rFonts w:ascii="Open Sans" w:eastAsia="Times New Roman" w:hAnsi="Open Sans" w:cs="Open Sans"/>
          <w:bCs/>
          <w:color w:val="575756" w:themeColor="accent1"/>
          <w:szCs w:val="24"/>
          <w:lang w:eastAsia="en-GB"/>
        </w:rPr>
      </w:pPr>
      <w:r w:rsidRPr="009928A5">
        <w:rPr>
          <w:rFonts w:ascii="Open Sans" w:eastAsia="Times New Roman" w:hAnsi="Open Sans" w:cs="Open Sans"/>
          <w:b/>
          <w:bCs/>
          <w:color w:val="575756" w:themeColor="accent1"/>
          <w:szCs w:val="24"/>
          <w:lang w:eastAsia="en-GB"/>
        </w:rPr>
        <w:t>4.2.</w:t>
      </w:r>
      <w:r w:rsidRPr="009928A5">
        <w:rPr>
          <w:rFonts w:ascii="Open Sans" w:eastAsia="Times New Roman" w:hAnsi="Open Sans" w:cs="Open Sans"/>
          <w:bCs/>
          <w:color w:val="575756" w:themeColor="accent1"/>
          <w:szCs w:val="24"/>
          <w:lang w:eastAsia="en-GB"/>
        </w:rPr>
        <w:t xml:space="preserve"> We may also collect and process your personal data in the course of dealing with advisors, regulators, official authorities and service providers by whom you are employed or engaged or for whom you act.</w:t>
      </w:r>
    </w:p>
    <w:p w14:paraId="63578038" w14:textId="77777777" w:rsidR="00D3479C" w:rsidRPr="009928A5" w:rsidRDefault="00D3479C" w:rsidP="009928A5">
      <w:pPr>
        <w:spacing w:after="120" w:line="264" w:lineRule="auto"/>
        <w:jc w:val="both"/>
        <w:rPr>
          <w:color w:val="575756" w:themeColor="accent1"/>
          <w:lang w:val="en-US"/>
        </w:rPr>
      </w:pPr>
    </w:p>
    <w:p w14:paraId="30E0DE55" w14:textId="6D54E4A8" w:rsidR="00D3479C" w:rsidRPr="009928A5" w:rsidRDefault="009928A5" w:rsidP="00D3479C">
      <w:pPr>
        <w:pStyle w:val="Listenabsatz"/>
        <w:spacing w:before="120" w:after="120"/>
        <w:ind w:left="426" w:hanging="426"/>
        <w:rPr>
          <w:rFonts w:ascii="Open Sans" w:eastAsia="Times New Roman" w:hAnsi="Open Sans" w:cs="Open Sans"/>
          <w:bCs/>
          <w:color w:val="575756" w:themeColor="accent1"/>
          <w:szCs w:val="24"/>
          <w:lang w:eastAsia="en-GB"/>
        </w:rPr>
      </w:pPr>
      <w:r w:rsidRPr="009928A5">
        <w:rPr>
          <w:rFonts w:ascii="Open Sans" w:eastAsia="Times New Roman" w:hAnsi="Open Sans" w:cs="Open Sans"/>
          <w:b/>
          <w:bCs/>
          <w:color w:val="575756" w:themeColor="accent1"/>
          <w:szCs w:val="24"/>
          <w:lang w:eastAsia="en-GB"/>
        </w:rPr>
        <w:t>4</w:t>
      </w:r>
      <w:r w:rsidR="00D3479C" w:rsidRPr="009928A5">
        <w:rPr>
          <w:rFonts w:ascii="Open Sans" w:eastAsia="Times New Roman" w:hAnsi="Open Sans" w:cs="Open Sans"/>
          <w:b/>
          <w:bCs/>
          <w:color w:val="575756" w:themeColor="accent1"/>
          <w:szCs w:val="24"/>
          <w:lang w:eastAsia="en-GB"/>
        </w:rPr>
        <w:t>.3</w:t>
      </w:r>
      <w:r w:rsidRPr="009928A5">
        <w:rPr>
          <w:rFonts w:ascii="Open Sans" w:eastAsia="Times New Roman" w:hAnsi="Open Sans" w:cs="Open Sans"/>
          <w:b/>
          <w:bCs/>
          <w:color w:val="575756" w:themeColor="accent1"/>
          <w:szCs w:val="24"/>
          <w:lang w:eastAsia="en-GB"/>
        </w:rPr>
        <w:t>.</w:t>
      </w:r>
      <w:r w:rsidR="00D3479C" w:rsidRPr="009928A5">
        <w:rPr>
          <w:rFonts w:ascii="Open Sans" w:eastAsia="Times New Roman" w:hAnsi="Open Sans" w:cs="Open Sans"/>
          <w:bCs/>
          <w:color w:val="575756" w:themeColor="accent1"/>
          <w:szCs w:val="24"/>
          <w:lang w:eastAsia="en-GB"/>
        </w:rPr>
        <w:t xml:space="preserve"> We are entitled to hold and process your personal data on the following lawful grounds:</w:t>
      </w:r>
    </w:p>
    <w:p w14:paraId="4693ABDC" w14:textId="6CD4F4A5" w:rsidR="00D3479C" w:rsidRPr="009928A5" w:rsidRDefault="00D3479C" w:rsidP="009928A5">
      <w:pPr>
        <w:pStyle w:val="Listenabsatz"/>
        <w:numPr>
          <w:ilvl w:val="0"/>
          <w:numId w:val="8"/>
        </w:numPr>
        <w:spacing w:after="120"/>
        <w:rPr>
          <w:color w:val="575756" w:themeColor="accent1"/>
        </w:rPr>
      </w:pPr>
      <w:r w:rsidRPr="009928A5">
        <w:rPr>
          <w:color w:val="575756" w:themeColor="accent1"/>
        </w:rPr>
        <w:t>the processing is necessary for our legitimate interests provided your interests and</w:t>
      </w:r>
      <w:r w:rsidR="009928A5" w:rsidRPr="009928A5">
        <w:rPr>
          <w:color w:val="575756" w:themeColor="accent1"/>
        </w:rPr>
        <w:t xml:space="preserve"> </w:t>
      </w:r>
      <w:r w:rsidRPr="009928A5">
        <w:rPr>
          <w:color w:val="575756" w:themeColor="accent1"/>
        </w:rPr>
        <w:t>fundamental rights do not override those interests;</w:t>
      </w:r>
    </w:p>
    <w:p w14:paraId="4CB7727E" w14:textId="2C42BD33" w:rsidR="00D3479C" w:rsidRPr="009928A5" w:rsidRDefault="00D3479C" w:rsidP="009928A5">
      <w:pPr>
        <w:pStyle w:val="Listenabsatz"/>
        <w:numPr>
          <w:ilvl w:val="0"/>
          <w:numId w:val="8"/>
        </w:numPr>
        <w:spacing w:after="120"/>
        <w:rPr>
          <w:color w:val="575756" w:themeColor="accent1"/>
        </w:rPr>
      </w:pPr>
      <w:r w:rsidRPr="009928A5">
        <w:rPr>
          <w:color w:val="575756" w:themeColor="accent1"/>
        </w:rPr>
        <w:t>where we are considering entering into a contract with you, for the purpose of</w:t>
      </w:r>
      <w:r w:rsidR="009928A5" w:rsidRPr="009928A5">
        <w:rPr>
          <w:color w:val="575756" w:themeColor="accent1"/>
        </w:rPr>
        <w:t xml:space="preserve"> </w:t>
      </w:r>
      <w:r w:rsidRPr="009928A5">
        <w:rPr>
          <w:color w:val="575756" w:themeColor="accent1"/>
        </w:rPr>
        <w:t>concluding that contract and then performing that contract;</w:t>
      </w:r>
      <w:r w:rsidR="009928A5">
        <w:rPr>
          <w:color w:val="575756" w:themeColor="accent1"/>
        </w:rPr>
        <w:t xml:space="preserve"> </w:t>
      </w:r>
    </w:p>
    <w:p w14:paraId="34B03234" w14:textId="448D334C" w:rsidR="00D3479C" w:rsidRPr="009928A5" w:rsidRDefault="00D3479C" w:rsidP="009928A5">
      <w:pPr>
        <w:pStyle w:val="Listenabsatz"/>
        <w:numPr>
          <w:ilvl w:val="0"/>
          <w:numId w:val="8"/>
        </w:numPr>
        <w:spacing w:after="120"/>
        <w:rPr>
          <w:color w:val="575756" w:themeColor="accent1"/>
        </w:rPr>
      </w:pPr>
      <w:r w:rsidRPr="009928A5">
        <w:rPr>
          <w:color w:val="575756" w:themeColor="accent1"/>
        </w:rPr>
        <w:t>to comply with our legal and regulatory obligations;</w:t>
      </w:r>
    </w:p>
    <w:p w14:paraId="6682B3FA" w14:textId="77F5C977" w:rsidR="00D3479C" w:rsidRPr="009928A5" w:rsidRDefault="00D3479C" w:rsidP="009928A5">
      <w:pPr>
        <w:pStyle w:val="Listenabsatz"/>
        <w:numPr>
          <w:ilvl w:val="0"/>
          <w:numId w:val="8"/>
        </w:numPr>
        <w:spacing w:after="120"/>
        <w:rPr>
          <w:color w:val="575756" w:themeColor="accent1"/>
        </w:rPr>
      </w:pPr>
      <w:r w:rsidRPr="009928A5">
        <w:rPr>
          <w:color w:val="575756" w:themeColor="accent1"/>
        </w:rPr>
        <w:t>where we have obtained your consent;</w:t>
      </w:r>
    </w:p>
    <w:p w14:paraId="3F3F7BC6" w14:textId="2B3ED8C9" w:rsidR="00D3479C" w:rsidRPr="009928A5" w:rsidRDefault="00D3479C" w:rsidP="009928A5">
      <w:pPr>
        <w:pStyle w:val="Listenabsatz"/>
        <w:numPr>
          <w:ilvl w:val="0"/>
          <w:numId w:val="8"/>
        </w:numPr>
        <w:spacing w:after="120"/>
        <w:rPr>
          <w:color w:val="575756" w:themeColor="accent1"/>
        </w:rPr>
      </w:pPr>
      <w:r w:rsidRPr="009928A5">
        <w:rPr>
          <w:color w:val="575756" w:themeColor="accent1"/>
        </w:rPr>
        <w:t>on rare occasions:</w:t>
      </w:r>
    </w:p>
    <w:p w14:paraId="017C41BC" w14:textId="1AB94C99" w:rsidR="00D3479C" w:rsidRPr="009928A5" w:rsidRDefault="00D3479C" w:rsidP="009928A5">
      <w:pPr>
        <w:pStyle w:val="Listenabsatz"/>
        <w:numPr>
          <w:ilvl w:val="0"/>
          <w:numId w:val="9"/>
        </w:numPr>
        <w:spacing w:after="60"/>
        <w:rPr>
          <w:color w:val="575756" w:themeColor="accent1"/>
        </w:rPr>
      </w:pPr>
      <w:r w:rsidRPr="009928A5">
        <w:rPr>
          <w:color w:val="575756" w:themeColor="accent1"/>
        </w:rPr>
        <w:t>where we need to protect your interests (or someone else's interests); and</w:t>
      </w:r>
    </w:p>
    <w:p w14:paraId="16F284DE" w14:textId="51BC3D5C" w:rsidR="00D3479C" w:rsidRPr="009928A5" w:rsidRDefault="00D3479C" w:rsidP="009928A5">
      <w:pPr>
        <w:pStyle w:val="Listenabsatz"/>
        <w:numPr>
          <w:ilvl w:val="0"/>
          <w:numId w:val="9"/>
        </w:numPr>
        <w:spacing w:after="60"/>
        <w:rPr>
          <w:color w:val="575756" w:themeColor="accent1"/>
        </w:rPr>
      </w:pPr>
      <w:r w:rsidRPr="009928A5">
        <w:rPr>
          <w:color w:val="575756" w:themeColor="accent1"/>
        </w:rPr>
        <w:t>on rare occasions, where it is needed in the public interest.</w:t>
      </w:r>
    </w:p>
    <w:p w14:paraId="2EDED02B" w14:textId="77777777" w:rsidR="00D3479C" w:rsidRPr="00D3479C" w:rsidRDefault="00D3479C" w:rsidP="009928A5">
      <w:pPr>
        <w:spacing w:line="264" w:lineRule="auto"/>
        <w:jc w:val="both"/>
        <w:rPr>
          <w:color w:val="575756" w:themeColor="accent1"/>
          <w:lang w:val="en-US"/>
        </w:rPr>
      </w:pPr>
    </w:p>
    <w:p w14:paraId="6B08C142" w14:textId="7EDC64A0" w:rsidR="00D3479C" w:rsidRPr="00D3479C" w:rsidRDefault="00D3479C" w:rsidP="00D3479C">
      <w:pPr>
        <w:spacing w:after="120" w:line="264" w:lineRule="auto"/>
        <w:jc w:val="both"/>
        <w:rPr>
          <w:color w:val="575756" w:themeColor="accent1"/>
          <w:lang w:val="en-US"/>
        </w:rPr>
      </w:pPr>
      <w:r w:rsidRPr="00D3479C">
        <w:rPr>
          <w:color w:val="575756" w:themeColor="accent1"/>
          <w:lang w:val="en-US"/>
        </w:rPr>
        <w:t>Some of the above grounds for processing described above will overlap and there may be</w:t>
      </w:r>
      <w:r>
        <w:rPr>
          <w:color w:val="575756" w:themeColor="accent1"/>
          <w:lang w:val="en-US"/>
        </w:rPr>
        <w:t xml:space="preserve"> </w:t>
      </w:r>
      <w:r w:rsidRPr="00D3479C">
        <w:rPr>
          <w:color w:val="575756" w:themeColor="accent1"/>
          <w:lang w:val="en-US"/>
        </w:rPr>
        <w:t>several grounds, which justify our use of your personal data.</w:t>
      </w:r>
    </w:p>
    <w:p w14:paraId="49EAED8C" w14:textId="77777777" w:rsidR="00D3479C" w:rsidRPr="009928A5" w:rsidRDefault="00D3479C" w:rsidP="009928A5">
      <w:pPr>
        <w:spacing w:after="120" w:line="264" w:lineRule="auto"/>
        <w:jc w:val="both"/>
        <w:rPr>
          <w:color w:val="575756" w:themeColor="accent1"/>
          <w:lang w:val="en-US"/>
        </w:rPr>
      </w:pPr>
    </w:p>
    <w:p w14:paraId="6A45CC57" w14:textId="77777777" w:rsidR="00D3479C" w:rsidRPr="009928A5" w:rsidRDefault="00D3479C" w:rsidP="009928A5">
      <w:pPr>
        <w:spacing w:after="120" w:line="264" w:lineRule="auto"/>
        <w:jc w:val="both"/>
        <w:rPr>
          <w:b/>
          <w:color w:val="2C3C7E" w:themeColor="accent3"/>
          <w:sz w:val="22"/>
          <w:lang w:val="en-US"/>
        </w:rPr>
      </w:pPr>
      <w:r w:rsidRPr="009928A5">
        <w:rPr>
          <w:b/>
          <w:color w:val="2C3C7E" w:themeColor="accent3"/>
          <w:sz w:val="22"/>
          <w:lang w:val="en-US"/>
        </w:rPr>
        <w:t>Inaccurate or Amended Information</w:t>
      </w:r>
    </w:p>
    <w:p w14:paraId="3F816DA1" w14:textId="54114880" w:rsidR="00D3479C" w:rsidRPr="009928A5" w:rsidRDefault="009928A5" w:rsidP="009928A5">
      <w:pPr>
        <w:pStyle w:val="Listenabsatz"/>
        <w:spacing w:before="120" w:after="120" w:line="264" w:lineRule="auto"/>
        <w:ind w:left="0"/>
        <w:rPr>
          <w:rFonts w:ascii="Open Sans" w:eastAsia="Times New Roman" w:hAnsi="Open Sans" w:cs="Open Sans"/>
          <w:bCs/>
          <w:color w:val="575756" w:themeColor="accent1"/>
          <w:szCs w:val="24"/>
          <w:lang w:eastAsia="en-GB"/>
        </w:rPr>
      </w:pPr>
      <w:r w:rsidRPr="009928A5">
        <w:rPr>
          <w:rFonts w:ascii="Open Sans" w:eastAsia="Times New Roman" w:hAnsi="Open Sans" w:cs="Open Sans"/>
          <w:b/>
          <w:bCs/>
          <w:color w:val="575756" w:themeColor="accent1"/>
          <w:szCs w:val="24"/>
          <w:lang w:eastAsia="en-GB"/>
        </w:rPr>
        <w:t>4</w:t>
      </w:r>
      <w:r w:rsidR="00D3479C" w:rsidRPr="009928A5">
        <w:rPr>
          <w:rFonts w:ascii="Open Sans" w:eastAsia="Times New Roman" w:hAnsi="Open Sans" w:cs="Open Sans"/>
          <w:b/>
          <w:bCs/>
          <w:color w:val="575756" w:themeColor="accent1"/>
          <w:szCs w:val="24"/>
          <w:lang w:eastAsia="en-GB"/>
        </w:rPr>
        <w:t>.4</w:t>
      </w:r>
      <w:r w:rsidRPr="009928A5">
        <w:rPr>
          <w:rFonts w:ascii="Open Sans" w:eastAsia="Times New Roman" w:hAnsi="Open Sans" w:cs="Open Sans"/>
          <w:b/>
          <w:bCs/>
          <w:color w:val="575756" w:themeColor="accent1"/>
          <w:szCs w:val="24"/>
          <w:lang w:eastAsia="en-GB"/>
        </w:rPr>
        <w:t>.</w:t>
      </w:r>
      <w:r w:rsidR="00D3479C" w:rsidRPr="009928A5">
        <w:rPr>
          <w:rFonts w:ascii="Open Sans" w:eastAsia="Times New Roman" w:hAnsi="Open Sans" w:cs="Open Sans"/>
          <w:bCs/>
          <w:color w:val="575756" w:themeColor="accent1"/>
          <w:szCs w:val="24"/>
          <w:lang w:eastAsia="en-GB"/>
        </w:rPr>
        <w:t xml:space="preserve"> Please let us know if any of your personal data (including correspondence details) changes as</w:t>
      </w:r>
      <w:r w:rsidRPr="009928A5">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soon as possible. Failure to provide accurate information o</w:t>
      </w:r>
      <w:r w:rsidRPr="009928A5">
        <w:rPr>
          <w:rFonts w:ascii="Open Sans" w:eastAsia="Times New Roman" w:hAnsi="Open Sans" w:cs="Open Sans"/>
          <w:bCs/>
          <w:color w:val="575756" w:themeColor="accent1"/>
          <w:szCs w:val="24"/>
          <w:lang w:eastAsia="en-GB"/>
        </w:rPr>
        <w:t xml:space="preserve">r to update changed information </w:t>
      </w:r>
      <w:r w:rsidR="00D3479C" w:rsidRPr="009928A5">
        <w:rPr>
          <w:rFonts w:ascii="Open Sans" w:eastAsia="Times New Roman" w:hAnsi="Open Sans" w:cs="Open Sans"/>
          <w:bCs/>
          <w:color w:val="575756" w:themeColor="accent1"/>
          <w:szCs w:val="24"/>
          <w:lang w:eastAsia="en-GB"/>
        </w:rPr>
        <w:t>may have a detrimental impact upon our ability to provide services, including the processing</w:t>
      </w:r>
      <w:r w:rsidRPr="009928A5">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of any subscription or redemption instructions. Failure to provide information where the same</w:t>
      </w:r>
      <w:r w:rsidRPr="009928A5">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is required for anti-money laundering or other legal requirements means that we may not be</w:t>
      </w:r>
      <w:r w:rsidRPr="009928A5">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able to provide services on a timely basis (or at all).</w:t>
      </w:r>
    </w:p>
    <w:p w14:paraId="424FB82A" w14:textId="77777777" w:rsidR="00D3479C" w:rsidRPr="009928A5" w:rsidRDefault="00D3479C" w:rsidP="009928A5">
      <w:pPr>
        <w:spacing w:after="120" w:line="264" w:lineRule="auto"/>
        <w:jc w:val="both"/>
        <w:rPr>
          <w:color w:val="575756" w:themeColor="accent1"/>
          <w:lang w:val="en-US"/>
        </w:rPr>
      </w:pPr>
    </w:p>
    <w:p w14:paraId="73797A13" w14:textId="77777777" w:rsidR="009928A5" w:rsidRDefault="009928A5" w:rsidP="009928A5">
      <w:pPr>
        <w:spacing w:after="120" w:line="264" w:lineRule="auto"/>
        <w:jc w:val="both"/>
        <w:rPr>
          <w:b/>
          <w:color w:val="2C3C7E" w:themeColor="accent3"/>
          <w:sz w:val="22"/>
          <w:lang w:val="en-US"/>
        </w:rPr>
      </w:pPr>
      <w:r>
        <w:rPr>
          <w:b/>
          <w:color w:val="2C3C7E" w:themeColor="accent3"/>
          <w:sz w:val="22"/>
          <w:lang w:val="en-US"/>
        </w:rPr>
        <w:br w:type="page"/>
      </w:r>
    </w:p>
    <w:p w14:paraId="25109C02" w14:textId="2610F450" w:rsidR="00D3479C" w:rsidRPr="009928A5" w:rsidRDefault="00D3479C" w:rsidP="009928A5">
      <w:pPr>
        <w:spacing w:after="120" w:line="264" w:lineRule="auto"/>
        <w:jc w:val="both"/>
        <w:rPr>
          <w:b/>
          <w:color w:val="2C3C7E" w:themeColor="accent3"/>
          <w:sz w:val="22"/>
          <w:lang w:val="en-US"/>
        </w:rPr>
      </w:pPr>
      <w:r w:rsidRPr="009928A5">
        <w:rPr>
          <w:b/>
          <w:color w:val="2C3C7E" w:themeColor="accent3"/>
          <w:sz w:val="22"/>
          <w:lang w:val="en-US"/>
        </w:rPr>
        <w:lastRenderedPageBreak/>
        <w:t>Purposes of processing</w:t>
      </w:r>
    </w:p>
    <w:p w14:paraId="33B683F1" w14:textId="6E3FC9BE" w:rsidR="00D3479C" w:rsidRPr="009928A5" w:rsidRDefault="009928A5" w:rsidP="009928A5">
      <w:pPr>
        <w:pStyle w:val="Listenabsatz"/>
        <w:spacing w:before="120" w:after="120" w:line="264" w:lineRule="auto"/>
        <w:ind w:left="0"/>
        <w:rPr>
          <w:rFonts w:ascii="Open Sans" w:eastAsia="Times New Roman" w:hAnsi="Open Sans" w:cs="Open Sans"/>
          <w:bCs/>
          <w:color w:val="575756" w:themeColor="accent1"/>
          <w:szCs w:val="24"/>
          <w:lang w:eastAsia="en-GB"/>
        </w:rPr>
      </w:pPr>
      <w:r w:rsidRPr="009928A5">
        <w:rPr>
          <w:rFonts w:ascii="Open Sans" w:eastAsia="Times New Roman" w:hAnsi="Open Sans" w:cs="Open Sans"/>
          <w:b/>
          <w:bCs/>
          <w:color w:val="575756" w:themeColor="accent1"/>
          <w:szCs w:val="24"/>
          <w:lang w:eastAsia="en-GB"/>
        </w:rPr>
        <w:t>4</w:t>
      </w:r>
      <w:r w:rsidR="00D3479C" w:rsidRPr="009928A5">
        <w:rPr>
          <w:rFonts w:ascii="Open Sans" w:eastAsia="Times New Roman" w:hAnsi="Open Sans" w:cs="Open Sans"/>
          <w:b/>
          <w:bCs/>
          <w:color w:val="575756" w:themeColor="accent1"/>
          <w:szCs w:val="24"/>
          <w:lang w:eastAsia="en-GB"/>
        </w:rPr>
        <w:t>.5</w:t>
      </w:r>
      <w:r w:rsidRPr="009928A5">
        <w:rPr>
          <w:rFonts w:ascii="Open Sans" w:eastAsia="Times New Roman" w:hAnsi="Open Sans" w:cs="Open Sans"/>
          <w:b/>
          <w:bCs/>
          <w:color w:val="575756" w:themeColor="accent1"/>
          <w:szCs w:val="24"/>
          <w:lang w:eastAsia="en-GB"/>
        </w:rPr>
        <w:t>.</w:t>
      </w:r>
      <w:r w:rsidR="00D3479C" w:rsidRPr="009928A5">
        <w:rPr>
          <w:rFonts w:ascii="Open Sans" w:eastAsia="Times New Roman" w:hAnsi="Open Sans" w:cs="Open Sans"/>
          <w:bCs/>
          <w:color w:val="575756" w:themeColor="accent1"/>
          <w:szCs w:val="24"/>
          <w:lang w:eastAsia="en-GB"/>
        </w:rPr>
        <w:t xml:space="preserve"> Pursuant to paragraph 3.3, we may process your personal data, for the purposes set out below</w:t>
      </w:r>
      <w:r w:rsidRPr="009928A5">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(“Purposes”). Those based wholly or partly on our legi</w:t>
      </w:r>
      <w:r w:rsidRPr="009928A5">
        <w:rPr>
          <w:rFonts w:ascii="Open Sans" w:eastAsia="Times New Roman" w:hAnsi="Open Sans" w:cs="Open Sans"/>
          <w:bCs/>
          <w:color w:val="575756" w:themeColor="accent1"/>
          <w:szCs w:val="24"/>
          <w:lang w:eastAsia="en-GB"/>
        </w:rPr>
        <w:t xml:space="preserve">timate interests are set out in </w:t>
      </w:r>
      <w:r w:rsidR="00D3479C" w:rsidRPr="009928A5">
        <w:rPr>
          <w:rFonts w:ascii="Open Sans" w:eastAsia="Times New Roman" w:hAnsi="Open Sans" w:cs="Open Sans"/>
          <w:bCs/>
          <w:color w:val="575756" w:themeColor="accent1"/>
          <w:szCs w:val="24"/>
          <w:lang w:eastAsia="en-GB"/>
        </w:rPr>
        <w:t>paragraphs 3.5.1 -to 3.5.7 inclusive):</w:t>
      </w:r>
    </w:p>
    <w:p w14:paraId="53128C59" w14:textId="616D260D" w:rsidR="00D3479C" w:rsidRPr="009928A5" w:rsidRDefault="00D3479C" w:rsidP="009928A5">
      <w:pPr>
        <w:pStyle w:val="Listenabsatz"/>
        <w:numPr>
          <w:ilvl w:val="0"/>
          <w:numId w:val="8"/>
        </w:numPr>
        <w:spacing w:after="120"/>
        <w:rPr>
          <w:color w:val="575756" w:themeColor="accent1"/>
        </w:rPr>
      </w:pPr>
      <w:r w:rsidRPr="009928A5">
        <w:rPr>
          <w:color w:val="575756" w:themeColor="accent1"/>
        </w:rPr>
        <w:t xml:space="preserve">facilitating the management and administration of funds and entities for which </w:t>
      </w:r>
      <w:proofErr w:type="spellStart"/>
      <w:r w:rsidR="002B3C90">
        <w:rPr>
          <w:color w:val="575756" w:themeColor="accent1"/>
        </w:rPr>
        <w:t>FundRock</w:t>
      </w:r>
      <w:proofErr w:type="spellEnd"/>
      <w:r w:rsidR="002B3C90">
        <w:rPr>
          <w:color w:val="575756" w:themeColor="accent1"/>
        </w:rPr>
        <w:t xml:space="preserve"> </w:t>
      </w:r>
      <w:r w:rsidRPr="009928A5">
        <w:rPr>
          <w:color w:val="575756" w:themeColor="accent1"/>
        </w:rPr>
        <w:t>LIS has</w:t>
      </w:r>
      <w:r w:rsidR="009928A5" w:rsidRPr="009928A5">
        <w:rPr>
          <w:color w:val="575756" w:themeColor="accent1"/>
        </w:rPr>
        <w:t xml:space="preserve"> </w:t>
      </w:r>
      <w:r w:rsidRPr="009928A5">
        <w:rPr>
          <w:color w:val="575756" w:themeColor="accent1"/>
        </w:rPr>
        <w:t>been appointed as AIFM/service provider;</w:t>
      </w:r>
    </w:p>
    <w:p w14:paraId="0758F71B" w14:textId="651B33A4" w:rsidR="00D3479C" w:rsidRPr="009928A5" w:rsidRDefault="00D3479C" w:rsidP="009928A5">
      <w:pPr>
        <w:pStyle w:val="Listenabsatz"/>
        <w:numPr>
          <w:ilvl w:val="0"/>
          <w:numId w:val="8"/>
        </w:numPr>
        <w:spacing w:after="120"/>
        <w:rPr>
          <w:color w:val="575756" w:themeColor="accent1"/>
        </w:rPr>
      </w:pPr>
      <w:r w:rsidRPr="009928A5">
        <w:rPr>
          <w:color w:val="575756" w:themeColor="accent1"/>
        </w:rPr>
        <w:t>conducting financial screening;</w:t>
      </w:r>
    </w:p>
    <w:p w14:paraId="43758E3C" w14:textId="5F98F5C4" w:rsidR="00D3479C" w:rsidRPr="009928A5" w:rsidRDefault="00D3479C" w:rsidP="009928A5">
      <w:pPr>
        <w:pStyle w:val="Listenabsatz"/>
        <w:numPr>
          <w:ilvl w:val="0"/>
          <w:numId w:val="8"/>
        </w:numPr>
        <w:spacing w:after="120"/>
        <w:rPr>
          <w:color w:val="575756" w:themeColor="accent1"/>
        </w:rPr>
      </w:pPr>
      <w:r w:rsidRPr="009928A5">
        <w:rPr>
          <w:color w:val="575756" w:themeColor="accent1"/>
        </w:rPr>
        <w:t>communicating with you as necessary in connection the provision of services;</w:t>
      </w:r>
    </w:p>
    <w:p w14:paraId="0FDE7AFA" w14:textId="0A193C38" w:rsidR="00D3479C" w:rsidRPr="009928A5" w:rsidRDefault="00D3479C" w:rsidP="009928A5">
      <w:pPr>
        <w:pStyle w:val="Listenabsatz"/>
        <w:numPr>
          <w:ilvl w:val="0"/>
          <w:numId w:val="8"/>
        </w:numPr>
        <w:spacing w:after="120"/>
        <w:rPr>
          <w:color w:val="575756" w:themeColor="accent1"/>
        </w:rPr>
      </w:pPr>
      <w:r w:rsidRPr="009928A5">
        <w:rPr>
          <w:color w:val="575756" w:themeColor="accent1"/>
        </w:rPr>
        <w:t>operating IT systems, software and business applications;</w:t>
      </w:r>
    </w:p>
    <w:p w14:paraId="7CBE2573" w14:textId="0527E5EC" w:rsidR="00D3479C" w:rsidRPr="009928A5" w:rsidRDefault="00D3479C" w:rsidP="009928A5">
      <w:pPr>
        <w:pStyle w:val="Listenabsatz"/>
        <w:numPr>
          <w:ilvl w:val="0"/>
          <w:numId w:val="8"/>
        </w:numPr>
        <w:spacing w:after="120"/>
        <w:rPr>
          <w:color w:val="575756" w:themeColor="accent1"/>
        </w:rPr>
      </w:pPr>
      <w:r w:rsidRPr="009928A5">
        <w:rPr>
          <w:color w:val="575756" w:themeColor="accent1"/>
        </w:rPr>
        <w:t>supporting our IT and business applications support teams, accounting, legal,</w:t>
      </w:r>
      <w:r w:rsidR="009928A5" w:rsidRPr="009928A5">
        <w:rPr>
          <w:color w:val="575756" w:themeColor="accent1"/>
        </w:rPr>
        <w:t xml:space="preserve"> </w:t>
      </w:r>
      <w:r w:rsidRPr="009928A5">
        <w:rPr>
          <w:color w:val="575756" w:themeColor="accent1"/>
        </w:rPr>
        <w:t>reporting, compliance, internal audit and risk management, administrative, transfer,</w:t>
      </w:r>
      <w:r w:rsidR="009928A5" w:rsidRPr="009928A5">
        <w:rPr>
          <w:color w:val="575756" w:themeColor="accent1"/>
        </w:rPr>
        <w:t xml:space="preserve"> </w:t>
      </w:r>
      <w:r w:rsidRPr="009928A5">
        <w:rPr>
          <w:color w:val="575756" w:themeColor="accent1"/>
        </w:rPr>
        <w:t>document storage, record keeping and other related functions, including but not</w:t>
      </w:r>
      <w:r w:rsidR="009928A5" w:rsidRPr="009928A5">
        <w:rPr>
          <w:color w:val="575756" w:themeColor="accent1"/>
        </w:rPr>
        <w:t xml:space="preserve"> </w:t>
      </w:r>
      <w:r w:rsidRPr="009928A5">
        <w:rPr>
          <w:color w:val="575756" w:themeColor="accent1"/>
        </w:rPr>
        <w:t>limited to processing personal data in connection with our relationship;</w:t>
      </w:r>
    </w:p>
    <w:p w14:paraId="25AFAE41" w14:textId="66AC3D56" w:rsidR="00D3479C" w:rsidRPr="009928A5" w:rsidRDefault="00D3479C" w:rsidP="009928A5">
      <w:pPr>
        <w:pStyle w:val="Listenabsatz"/>
        <w:numPr>
          <w:ilvl w:val="0"/>
          <w:numId w:val="8"/>
        </w:numPr>
        <w:spacing w:after="120"/>
        <w:rPr>
          <w:color w:val="575756" w:themeColor="accent1"/>
        </w:rPr>
      </w:pPr>
      <w:r w:rsidRPr="009928A5">
        <w:rPr>
          <w:color w:val="575756" w:themeColor="accent1"/>
        </w:rPr>
        <w:t>monitoring and recording telephone and electronic communications and transactions:</w:t>
      </w:r>
    </w:p>
    <w:p w14:paraId="686AB516" w14:textId="485C90C8" w:rsidR="00D3479C" w:rsidRPr="009928A5" w:rsidRDefault="00D3479C" w:rsidP="009928A5">
      <w:pPr>
        <w:pStyle w:val="Listenabsatz"/>
        <w:numPr>
          <w:ilvl w:val="0"/>
          <w:numId w:val="10"/>
        </w:numPr>
        <w:spacing w:after="60"/>
        <w:rPr>
          <w:color w:val="575756" w:themeColor="accent1"/>
        </w:rPr>
      </w:pPr>
      <w:r w:rsidRPr="009928A5">
        <w:rPr>
          <w:color w:val="575756" w:themeColor="accent1"/>
        </w:rPr>
        <w:t>for quality, business analysis, training and related purposes in order to improve</w:t>
      </w:r>
      <w:r w:rsidR="009928A5" w:rsidRPr="009928A5">
        <w:rPr>
          <w:color w:val="575756" w:themeColor="accent1"/>
        </w:rPr>
        <w:t xml:space="preserve"> </w:t>
      </w:r>
      <w:r w:rsidRPr="009928A5">
        <w:rPr>
          <w:color w:val="575756" w:themeColor="accent1"/>
        </w:rPr>
        <w:t>service delivery; and</w:t>
      </w:r>
    </w:p>
    <w:p w14:paraId="28E7D1E4" w14:textId="2272C01B" w:rsidR="00D3479C" w:rsidRPr="009928A5" w:rsidRDefault="00D3479C" w:rsidP="009928A5">
      <w:pPr>
        <w:pStyle w:val="Listenabsatz"/>
        <w:numPr>
          <w:ilvl w:val="0"/>
          <w:numId w:val="10"/>
        </w:numPr>
        <w:spacing w:after="60"/>
        <w:rPr>
          <w:color w:val="575756" w:themeColor="accent1"/>
        </w:rPr>
      </w:pPr>
      <w:r w:rsidRPr="009928A5">
        <w:rPr>
          <w:color w:val="575756" w:themeColor="accent1"/>
        </w:rPr>
        <w:t>b) for investigation and fraud prevention purposes, for crime detection, prevention,</w:t>
      </w:r>
      <w:r w:rsidR="009928A5" w:rsidRPr="009928A5">
        <w:rPr>
          <w:color w:val="575756" w:themeColor="accent1"/>
        </w:rPr>
        <w:t xml:space="preserve"> </w:t>
      </w:r>
      <w:r w:rsidRPr="009928A5">
        <w:rPr>
          <w:color w:val="575756" w:themeColor="accent1"/>
        </w:rPr>
        <w:t>investigation and prosecution of any unlawful act (or omission to act);</w:t>
      </w:r>
    </w:p>
    <w:p w14:paraId="254E9F63" w14:textId="338307EE" w:rsidR="00D3479C" w:rsidRPr="009928A5" w:rsidRDefault="00D3479C" w:rsidP="009928A5">
      <w:pPr>
        <w:pStyle w:val="Listenabsatz"/>
        <w:numPr>
          <w:ilvl w:val="0"/>
          <w:numId w:val="8"/>
        </w:numPr>
        <w:spacing w:after="120"/>
        <w:rPr>
          <w:color w:val="575756" w:themeColor="accent1"/>
        </w:rPr>
      </w:pPr>
      <w:r w:rsidRPr="009928A5">
        <w:rPr>
          <w:color w:val="575756" w:themeColor="accent1"/>
        </w:rPr>
        <w:t>disclosing your personal data (including your identity) to any bank or third party</w:t>
      </w:r>
      <w:r w:rsidR="009928A5" w:rsidRPr="009928A5">
        <w:rPr>
          <w:color w:val="575756" w:themeColor="accent1"/>
        </w:rPr>
        <w:t xml:space="preserve"> </w:t>
      </w:r>
      <w:r w:rsidRPr="009928A5">
        <w:rPr>
          <w:color w:val="575756" w:themeColor="accent1"/>
        </w:rPr>
        <w:t>financial institution;</w:t>
      </w:r>
    </w:p>
    <w:p w14:paraId="533C6751" w14:textId="44D3F167" w:rsidR="00D3479C" w:rsidRPr="009928A5" w:rsidRDefault="00D3479C" w:rsidP="009928A5">
      <w:pPr>
        <w:pStyle w:val="Listenabsatz"/>
        <w:numPr>
          <w:ilvl w:val="0"/>
          <w:numId w:val="8"/>
        </w:numPr>
        <w:spacing w:after="120"/>
        <w:rPr>
          <w:color w:val="575756" w:themeColor="accent1"/>
        </w:rPr>
      </w:pPr>
      <w:r w:rsidRPr="009928A5">
        <w:rPr>
          <w:color w:val="575756" w:themeColor="accent1"/>
        </w:rPr>
        <w:t>to enforce or defend our rights, or those of third parties to whom we each may</w:t>
      </w:r>
      <w:r w:rsidR="009928A5" w:rsidRPr="009928A5">
        <w:rPr>
          <w:color w:val="575756" w:themeColor="accent1"/>
        </w:rPr>
        <w:t xml:space="preserve"> </w:t>
      </w:r>
      <w:r w:rsidRPr="009928A5">
        <w:rPr>
          <w:color w:val="575756" w:themeColor="accent1"/>
        </w:rPr>
        <w:t>delegate responsibilities, or rights in order to comply with a legal or regulatory</w:t>
      </w:r>
      <w:r w:rsidR="009928A5" w:rsidRPr="009928A5">
        <w:rPr>
          <w:color w:val="575756" w:themeColor="accent1"/>
        </w:rPr>
        <w:t xml:space="preserve"> </w:t>
      </w:r>
      <w:r w:rsidRPr="009928A5">
        <w:rPr>
          <w:color w:val="575756" w:themeColor="accent1"/>
        </w:rPr>
        <w:t>obligations imposed on each of us;</w:t>
      </w:r>
    </w:p>
    <w:p w14:paraId="6AE3051B" w14:textId="11E0E240" w:rsidR="00D3479C" w:rsidRPr="009928A5" w:rsidRDefault="00D3479C" w:rsidP="009928A5">
      <w:pPr>
        <w:pStyle w:val="Listenabsatz"/>
        <w:numPr>
          <w:ilvl w:val="0"/>
          <w:numId w:val="8"/>
        </w:numPr>
        <w:spacing w:after="120"/>
        <w:rPr>
          <w:color w:val="575756" w:themeColor="accent1"/>
        </w:rPr>
      </w:pPr>
      <w:r w:rsidRPr="009928A5">
        <w:rPr>
          <w:color w:val="575756" w:themeColor="accent1"/>
        </w:rPr>
        <w:t>collecting, processing, transferring and storing “customer due diligence”, source of</w:t>
      </w:r>
      <w:r w:rsidR="009928A5" w:rsidRPr="009928A5">
        <w:rPr>
          <w:color w:val="575756" w:themeColor="accent1"/>
        </w:rPr>
        <w:t xml:space="preserve"> </w:t>
      </w:r>
      <w:r w:rsidRPr="009928A5">
        <w:rPr>
          <w:color w:val="575756" w:themeColor="accent1"/>
        </w:rPr>
        <w:t xml:space="preserve">funds information and verification data in accordance with the Luxembourg </w:t>
      </w:r>
      <w:r w:rsidR="009928A5" w:rsidRPr="009928A5">
        <w:rPr>
          <w:color w:val="575756" w:themeColor="accent1"/>
        </w:rPr>
        <w:t xml:space="preserve">antimony </w:t>
      </w:r>
      <w:r w:rsidRPr="009928A5">
        <w:rPr>
          <w:color w:val="575756" w:themeColor="accent1"/>
        </w:rPr>
        <w:t>laundering and terrorist financing laws and regulations; and</w:t>
      </w:r>
    </w:p>
    <w:p w14:paraId="7B0C8419" w14:textId="7B545EF4" w:rsidR="00D3479C" w:rsidRPr="009928A5" w:rsidRDefault="00D3479C" w:rsidP="009928A5">
      <w:pPr>
        <w:pStyle w:val="Listenabsatz"/>
        <w:numPr>
          <w:ilvl w:val="0"/>
          <w:numId w:val="8"/>
        </w:numPr>
        <w:spacing w:after="120"/>
        <w:rPr>
          <w:color w:val="575756" w:themeColor="accent1"/>
        </w:rPr>
      </w:pPr>
      <w:r w:rsidRPr="009928A5">
        <w:rPr>
          <w:color w:val="575756" w:themeColor="accent1"/>
        </w:rPr>
        <w:t>liaising with or reporting to any regulatory authority (including tax authorities) with</w:t>
      </w:r>
      <w:r w:rsidR="009928A5" w:rsidRPr="009928A5">
        <w:rPr>
          <w:color w:val="575756" w:themeColor="accent1"/>
        </w:rPr>
        <w:t xml:space="preserve"> </w:t>
      </w:r>
      <w:r w:rsidRPr="009928A5">
        <w:rPr>
          <w:color w:val="575756" w:themeColor="accent1"/>
        </w:rPr>
        <w:t>whom we either are required to cooperate with and report to.</w:t>
      </w:r>
    </w:p>
    <w:p w14:paraId="6476AD77" w14:textId="77777777" w:rsidR="00D3479C" w:rsidRPr="009928A5" w:rsidRDefault="00D3479C" w:rsidP="009928A5">
      <w:pPr>
        <w:spacing w:line="264" w:lineRule="auto"/>
        <w:jc w:val="both"/>
        <w:rPr>
          <w:color w:val="575756" w:themeColor="accent1"/>
          <w:lang w:val="en-US"/>
        </w:rPr>
      </w:pPr>
    </w:p>
    <w:p w14:paraId="7A31DCE2" w14:textId="2D4EF208" w:rsidR="00D3479C" w:rsidRPr="009928A5" w:rsidRDefault="00D3479C" w:rsidP="009928A5">
      <w:pPr>
        <w:spacing w:line="264" w:lineRule="auto"/>
        <w:jc w:val="both"/>
        <w:rPr>
          <w:color w:val="575756" w:themeColor="accent1"/>
          <w:lang w:val="en-US"/>
        </w:rPr>
      </w:pPr>
      <w:r w:rsidRPr="009928A5">
        <w:rPr>
          <w:color w:val="575756" w:themeColor="accent1"/>
          <w:lang w:val="en-US"/>
        </w:rPr>
        <w:t>We will only use your personal information for the purposes for which we collected it unless we</w:t>
      </w:r>
      <w:r w:rsidR="009928A5">
        <w:rPr>
          <w:color w:val="575756" w:themeColor="accent1"/>
          <w:lang w:val="en-US"/>
        </w:rPr>
        <w:t xml:space="preserve"> </w:t>
      </w:r>
      <w:r w:rsidRPr="009928A5">
        <w:rPr>
          <w:color w:val="575756" w:themeColor="accent1"/>
          <w:lang w:val="en-US"/>
        </w:rPr>
        <w:t>reasonably consider that we need to use it for another reason and that reason is compatible with</w:t>
      </w:r>
      <w:r w:rsidR="009928A5">
        <w:rPr>
          <w:color w:val="575756" w:themeColor="accent1"/>
          <w:lang w:val="en-US"/>
        </w:rPr>
        <w:t xml:space="preserve"> </w:t>
      </w:r>
      <w:r w:rsidRPr="009928A5">
        <w:rPr>
          <w:color w:val="575756" w:themeColor="accent1"/>
          <w:lang w:val="en-US"/>
        </w:rPr>
        <w:t>the original purpose. If we need to use your personal information for an unrelated purpose, we</w:t>
      </w:r>
      <w:r w:rsidR="009928A5">
        <w:rPr>
          <w:color w:val="575756" w:themeColor="accent1"/>
          <w:lang w:val="en-US"/>
        </w:rPr>
        <w:t xml:space="preserve"> </w:t>
      </w:r>
      <w:r w:rsidRPr="009928A5">
        <w:rPr>
          <w:color w:val="575756" w:themeColor="accent1"/>
          <w:lang w:val="en-US"/>
        </w:rPr>
        <w:t>will notify you and we will explain the legal basis which allows us to do so.</w:t>
      </w:r>
    </w:p>
    <w:p w14:paraId="61160C06" w14:textId="77777777" w:rsidR="00D3479C" w:rsidRPr="009928A5" w:rsidRDefault="00D3479C" w:rsidP="009928A5">
      <w:pPr>
        <w:spacing w:line="264" w:lineRule="auto"/>
        <w:jc w:val="both"/>
        <w:rPr>
          <w:color w:val="575756" w:themeColor="accent1"/>
          <w:lang w:val="en-US"/>
        </w:rPr>
      </w:pPr>
    </w:p>
    <w:p w14:paraId="1ABDDF50" w14:textId="318C4BAC" w:rsidR="00D3479C" w:rsidRPr="009928A5" w:rsidRDefault="009928A5" w:rsidP="009928A5">
      <w:pPr>
        <w:pStyle w:val="Listenabsatz"/>
        <w:spacing w:before="120" w:after="120" w:line="264" w:lineRule="auto"/>
        <w:ind w:left="0"/>
        <w:rPr>
          <w:rFonts w:ascii="Open Sans" w:eastAsia="Times New Roman" w:hAnsi="Open Sans" w:cs="Open Sans"/>
          <w:bCs/>
          <w:color w:val="575756" w:themeColor="accent1"/>
          <w:szCs w:val="24"/>
          <w:lang w:eastAsia="en-GB"/>
        </w:rPr>
      </w:pPr>
      <w:r w:rsidRPr="009928A5">
        <w:rPr>
          <w:rFonts w:ascii="Open Sans" w:eastAsia="Times New Roman" w:hAnsi="Open Sans" w:cs="Open Sans"/>
          <w:b/>
          <w:bCs/>
          <w:color w:val="575756" w:themeColor="accent1"/>
          <w:szCs w:val="24"/>
          <w:lang w:val="en-US" w:eastAsia="en-GB"/>
        </w:rPr>
        <w:t>4</w:t>
      </w:r>
      <w:r w:rsidR="00D3479C" w:rsidRPr="009928A5">
        <w:rPr>
          <w:rFonts w:ascii="Open Sans" w:eastAsia="Times New Roman" w:hAnsi="Open Sans" w:cs="Open Sans"/>
          <w:b/>
          <w:bCs/>
          <w:color w:val="575756" w:themeColor="accent1"/>
          <w:szCs w:val="24"/>
          <w:lang w:eastAsia="en-GB"/>
        </w:rPr>
        <w:t>.6</w:t>
      </w:r>
      <w:r w:rsidRPr="009928A5">
        <w:rPr>
          <w:rFonts w:ascii="Open Sans" w:eastAsia="Times New Roman" w:hAnsi="Open Sans" w:cs="Open Sans"/>
          <w:b/>
          <w:bCs/>
          <w:color w:val="575756" w:themeColor="accent1"/>
          <w:szCs w:val="24"/>
          <w:lang w:eastAsia="en-GB"/>
        </w:rPr>
        <w:t>.</w:t>
      </w:r>
      <w:r w:rsidR="00D3479C" w:rsidRPr="009928A5">
        <w:rPr>
          <w:rFonts w:ascii="Open Sans" w:eastAsia="Times New Roman" w:hAnsi="Open Sans" w:cs="Open Sans"/>
          <w:bCs/>
          <w:color w:val="575756" w:themeColor="accent1"/>
          <w:szCs w:val="24"/>
          <w:lang w:eastAsia="en-GB"/>
        </w:rPr>
        <w:t xml:space="preserve"> To the extent that such personal data contains special category data such as, for example:</w:t>
      </w:r>
      <w:r>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data relating to racial or ethnic origin, political opinion, religious or philosophical belief, trade</w:t>
      </w:r>
      <w:r>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union membership or criminal data, the processing of such data shall generally be for the</w:t>
      </w:r>
      <w:r>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purpose of complying with any right or duty imposed on us (or on any service provider</w:t>
      </w:r>
      <w:r>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appointed by us) by an enactment including, but not limited to, legislation and regulatory</w:t>
      </w:r>
      <w:r>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obligations relating to Anti-Money Laundering and Combatting the Financing of Terrorism and</w:t>
      </w:r>
      <w:r>
        <w:rPr>
          <w:rFonts w:ascii="Open Sans" w:eastAsia="Times New Roman" w:hAnsi="Open Sans" w:cs="Open Sans"/>
          <w:bCs/>
          <w:color w:val="575756" w:themeColor="accent1"/>
          <w:szCs w:val="24"/>
          <w:lang w:eastAsia="en-GB"/>
        </w:rPr>
        <w:t xml:space="preserve"> </w:t>
      </w:r>
      <w:r w:rsidR="00D3479C" w:rsidRPr="009928A5">
        <w:rPr>
          <w:rFonts w:ascii="Open Sans" w:eastAsia="Times New Roman" w:hAnsi="Open Sans" w:cs="Open Sans"/>
          <w:bCs/>
          <w:color w:val="575756" w:themeColor="accent1"/>
          <w:szCs w:val="24"/>
          <w:lang w:eastAsia="en-GB"/>
        </w:rPr>
        <w:t>all other related legislation.</w:t>
      </w:r>
    </w:p>
    <w:p w14:paraId="25D821A4" w14:textId="7D04109D" w:rsidR="00D3479C" w:rsidRPr="009928A5" w:rsidRDefault="009928A5" w:rsidP="009928A5">
      <w:pPr>
        <w:pStyle w:val="Listenabsatz"/>
        <w:numPr>
          <w:ilvl w:val="0"/>
          <w:numId w:val="1"/>
        </w:numPr>
        <w:spacing w:after="120"/>
        <w:ind w:left="357" w:hanging="357"/>
        <w:rPr>
          <w:rFonts w:ascii="Open Sans" w:eastAsia="Times New Roman" w:hAnsi="Open Sans" w:cs="Open Sans"/>
          <w:b/>
          <w:bCs/>
          <w:color w:val="2C3C7E" w:themeColor="accent3"/>
          <w:sz w:val="24"/>
          <w:szCs w:val="24"/>
          <w:lang w:eastAsia="en-GB"/>
        </w:rPr>
      </w:pPr>
      <w:r w:rsidRPr="009928A5">
        <w:rPr>
          <w:rFonts w:ascii="Open Sans" w:eastAsia="Times New Roman" w:hAnsi="Open Sans" w:cs="Open Sans"/>
          <w:b/>
          <w:bCs/>
          <w:color w:val="2C3C7E" w:themeColor="accent3"/>
          <w:sz w:val="24"/>
          <w:szCs w:val="24"/>
          <w:lang w:eastAsia="en-GB"/>
        </w:rPr>
        <w:lastRenderedPageBreak/>
        <w:t xml:space="preserve">Headline?? </w:t>
      </w:r>
    </w:p>
    <w:p w14:paraId="273EB9FC" w14:textId="121E5AC1" w:rsidR="00D3479C" w:rsidRPr="009928A5" w:rsidRDefault="009928A5" w:rsidP="009928A5">
      <w:pPr>
        <w:pStyle w:val="Listenabsatz"/>
        <w:spacing w:before="240" w:after="120" w:line="264" w:lineRule="auto"/>
        <w:ind w:left="0"/>
        <w:rPr>
          <w:rFonts w:ascii="Open Sans" w:eastAsia="Times New Roman" w:hAnsi="Open Sans" w:cs="Open Sans"/>
          <w:bCs/>
          <w:color w:val="575756" w:themeColor="accent1"/>
          <w:szCs w:val="24"/>
          <w:lang w:val="en-US" w:eastAsia="en-GB"/>
        </w:rPr>
      </w:pPr>
      <w:r w:rsidRPr="009928A5">
        <w:rPr>
          <w:rFonts w:ascii="Open Sans" w:eastAsia="Times New Roman" w:hAnsi="Open Sans" w:cs="Open Sans"/>
          <w:b/>
          <w:bCs/>
          <w:color w:val="575756" w:themeColor="accent1"/>
          <w:szCs w:val="24"/>
          <w:lang w:val="en-US" w:eastAsia="en-GB"/>
        </w:rPr>
        <w:t>5</w:t>
      </w:r>
      <w:r w:rsidR="00D3479C" w:rsidRPr="009928A5">
        <w:rPr>
          <w:rFonts w:ascii="Open Sans" w:eastAsia="Times New Roman" w:hAnsi="Open Sans" w:cs="Open Sans"/>
          <w:b/>
          <w:bCs/>
          <w:color w:val="575756" w:themeColor="accent1"/>
          <w:szCs w:val="24"/>
          <w:lang w:val="en-US" w:eastAsia="en-GB"/>
        </w:rPr>
        <w:t>.1</w:t>
      </w:r>
      <w:r w:rsidRPr="009928A5">
        <w:rPr>
          <w:rFonts w:ascii="Open Sans" w:eastAsia="Times New Roman" w:hAnsi="Open Sans" w:cs="Open Sans"/>
          <w:b/>
          <w:bCs/>
          <w:color w:val="575756" w:themeColor="accent1"/>
          <w:szCs w:val="24"/>
          <w:lang w:val="en-US" w:eastAsia="en-GB"/>
        </w:rPr>
        <w:t>.</w:t>
      </w:r>
      <w:r w:rsidR="00D3479C" w:rsidRPr="009928A5">
        <w:rPr>
          <w:rFonts w:ascii="Open Sans" w:eastAsia="Times New Roman" w:hAnsi="Open Sans" w:cs="Open Sans"/>
          <w:bCs/>
          <w:color w:val="575756" w:themeColor="accent1"/>
          <w:szCs w:val="24"/>
          <w:lang w:val="en-US" w:eastAsia="en-GB"/>
        </w:rPr>
        <w:t xml:space="preserve"> We may share your personal data with group companies and third parties (including banks,</w:t>
      </w:r>
      <w:r>
        <w:rPr>
          <w:rFonts w:ascii="Open Sans" w:eastAsia="Times New Roman" w:hAnsi="Open Sans" w:cs="Open Sans"/>
          <w:bCs/>
          <w:color w:val="575756" w:themeColor="accent1"/>
          <w:szCs w:val="24"/>
          <w:lang w:val="en-US" w:eastAsia="en-GB"/>
        </w:rPr>
        <w:t xml:space="preserve"> </w:t>
      </w:r>
      <w:r w:rsidR="00D3479C" w:rsidRPr="009928A5">
        <w:rPr>
          <w:rFonts w:ascii="Open Sans" w:eastAsia="Times New Roman" w:hAnsi="Open Sans" w:cs="Open Sans"/>
          <w:bCs/>
          <w:color w:val="575756" w:themeColor="accent1"/>
          <w:szCs w:val="24"/>
          <w:lang w:val="en-US" w:eastAsia="en-GB"/>
        </w:rPr>
        <w:t>financial institutions or other third party lenders, IT service providers, auditors and legal</w:t>
      </w:r>
      <w:r>
        <w:rPr>
          <w:rFonts w:ascii="Open Sans" w:eastAsia="Times New Roman" w:hAnsi="Open Sans" w:cs="Open Sans"/>
          <w:bCs/>
          <w:color w:val="575756" w:themeColor="accent1"/>
          <w:szCs w:val="24"/>
          <w:lang w:val="en-US" w:eastAsia="en-GB"/>
        </w:rPr>
        <w:t xml:space="preserve"> </w:t>
      </w:r>
      <w:r w:rsidR="00D3479C" w:rsidRPr="009928A5">
        <w:rPr>
          <w:rFonts w:ascii="Open Sans" w:eastAsia="Times New Roman" w:hAnsi="Open Sans" w:cs="Open Sans"/>
          <w:bCs/>
          <w:color w:val="575756" w:themeColor="accent1"/>
          <w:szCs w:val="24"/>
          <w:lang w:val="en-US" w:eastAsia="en-GB"/>
        </w:rPr>
        <w:t>professionals) under the terms of any appropriate delegation or contractual arrangement.</w:t>
      </w:r>
    </w:p>
    <w:p w14:paraId="2066DDD7" w14:textId="50F14B0D" w:rsidR="00D3479C" w:rsidRPr="009928A5" w:rsidRDefault="00D3479C" w:rsidP="009928A5">
      <w:pPr>
        <w:pStyle w:val="Listenabsatz"/>
        <w:spacing w:before="120" w:after="120" w:line="264" w:lineRule="auto"/>
        <w:ind w:left="0"/>
        <w:rPr>
          <w:rFonts w:ascii="Open Sans" w:eastAsia="Times New Roman" w:hAnsi="Open Sans" w:cs="Open Sans"/>
          <w:bCs/>
          <w:color w:val="575756" w:themeColor="accent1"/>
          <w:szCs w:val="24"/>
          <w:lang w:val="en-US" w:eastAsia="en-GB"/>
        </w:rPr>
      </w:pPr>
      <w:r w:rsidRPr="009928A5">
        <w:rPr>
          <w:rFonts w:ascii="Open Sans" w:eastAsia="Times New Roman" w:hAnsi="Open Sans" w:cs="Open Sans"/>
          <w:bCs/>
          <w:color w:val="575756" w:themeColor="accent1"/>
          <w:szCs w:val="24"/>
          <w:lang w:val="en-US" w:eastAsia="en-GB"/>
        </w:rPr>
        <w:t>Those authorized third parties may, in turn, process your personal data abroad and may have</w:t>
      </w:r>
      <w:r w:rsidR="009928A5">
        <w:rPr>
          <w:rFonts w:ascii="Open Sans" w:eastAsia="Times New Roman" w:hAnsi="Open Sans" w:cs="Open Sans"/>
          <w:bCs/>
          <w:color w:val="575756" w:themeColor="accent1"/>
          <w:szCs w:val="24"/>
          <w:lang w:val="en-US" w:eastAsia="en-GB"/>
        </w:rPr>
        <w:t xml:space="preserve"> </w:t>
      </w:r>
      <w:r w:rsidRPr="009928A5">
        <w:rPr>
          <w:rFonts w:ascii="Open Sans" w:eastAsia="Times New Roman" w:hAnsi="Open Sans" w:cs="Open Sans"/>
          <w:bCs/>
          <w:color w:val="575756" w:themeColor="accent1"/>
          <w:szCs w:val="24"/>
          <w:lang w:val="en-US" w:eastAsia="en-GB"/>
        </w:rPr>
        <w:t>to disclose it to foreign authorities to help them in their fight against crime and terrorism.</w:t>
      </w:r>
    </w:p>
    <w:p w14:paraId="37E9AC7C" w14:textId="06BCBFFF" w:rsidR="00D3479C" w:rsidRPr="009928A5" w:rsidRDefault="00D3479C" w:rsidP="002B3C90">
      <w:pPr>
        <w:pStyle w:val="Listenabsatz"/>
        <w:spacing w:before="120" w:after="240" w:line="264" w:lineRule="auto"/>
        <w:ind w:left="0"/>
        <w:rPr>
          <w:rFonts w:ascii="Open Sans" w:eastAsia="Times New Roman" w:hAnsi="Open Sans" w:cs="Open Sans"/>
          <w:bCs/>
          <w:color w:val="575756" w:themeColor="accent1"/>
          <w:szCs w:val="24"/>
          <w:lang w:val="en-US" w:eastAsia="en-GB"/>
        </w:rPr>
      </w:pPr>
      <w:r w:rsidRPr="009928A5">
        <w:rPr>
          <w:rFonts w:ascii="Open Sans" w:eastAsia="Times New Roman" w:hAnsi="Open Sans" w:cs="Open Sans"/>
          <w:bCs/>
          <w:color w:val="575756" w:themeColor="accent1"/>
          <w:szCs w:val="24"/>
          <w:lang w:val="en-US" w:eastAsia="en-GB"/>
        </w:rPr>
        <w:t>Where such entities act as data processors, we will ensure that there is an appropriate</w:t>
      </w:r>
      <w:r w:rsidR="009928A5">
        <w:rPr>
          <w:rFonts w:ascii="Open Sans" w:eastAsia="Times New Roman" w:hAnsi="Open Sans" w:cs="Open Sans"/>
          <w:bCs/>
          <w:color w:val="575756" w:themeColor="accent1"/>
          <w:szCs w:val="24"/>
          <w:lang w:val="en-US" w:eastAsia="en-GB"/>
        </w:rPr>
        <w:t xml:space="preserve"> </w:t>
      </w:r>
      <w:r w:rsidRPr="009928A5">
        <w:rPr>
          <w:rFonts w:ascii="Open Sans" w:eastAsia="Times New Roman" w:hAnsi="Open Sans" w:cs="Open Sans"/>
          <w:bCs/>
          <w:color w:val="575756" w:themeColor="accent1"/>
          <w:szCs w:val="24"/>
          <w:lang w:val="en-US" w:eastAsia="en-GB"/>
        </w:rPr>
        <w:t>agreement in place. Where such entities act as data controllers, they will be under an</w:t>
      </w:r>
      <w:r w:rsidR="009928A5">
        <w:rPr>
          <w:rFonts w:ascii="Open Sans" w:eastAsia="Times New Roman" w:hAnsi="Open Sans" w:cs="Open Sans"/>
          <w:bCs/>
          <w:color w:val="575756" w:themeColor="accent1"/>
          <w:szCs w:val="24"/>
          <w:lang w:val="en-US" w:eastAsia="en-GB"/>
        </w:rPr>
        <w:t xml:space="preserve"> </w:t>
      </w:r>
      <w:r w:rsidRPr="009928A5">
        <w:rPr>
          <w:rFonts w:ascii="Open Sans" w:eastAsia="Times New Roman" w:hAnsi="Open Sans" w:cs="Open Sans"/>
          <w:bCs/>
          <w:color w:val="575756" w:themeColor="accent1"/>
          <w:szCs w:val="24"/>
          <w:lang w:val="en-US" w:eastAsia="en-GB"/>
        </w:rPr>
        <w:t>obligation to process your personal data in accordance with the laws they are obliged to</w:t>
      </w:r>
      <w:r w:rsidR="009928A5">
        <w:rPr>
          <w:rFonts w:ascii="Open Sans" w:eastAsia="Times New Roman" w:hAnsi="Open Sans" w:cs="Open Sans"/>
          <w:bCs/>
          <w:color w:val="575756" w:themeColor="accent1"/>
          <w:szCs w:val="24"/>
          <w:lang w:val="en-US" w:eastAsia="en-GB"/>
        </w:rPr>
        <w:t xml:space="preserve"> </w:t>
      </w:r>
      <w:r w:rsidRPr="009928A5">
        <w:rPr>
          <w:rFonts w:ascii="Open Sans" w:eastAsia="Times New Roman" w:hAnsi="Open Sans" w:cs="Open Sans"/>
          <w:bCs/>
          <w:color w:val="575756" w:themeColor="accent1"/>
          <w:szCs w:val="24"/>
          <w:lang w:val="en-US" w:eastAsia="en-GB"/>
        </w:rPr>
        <w:t>comply with.</w:t>
      </w:r>
    </w:p>
    <w:p w14:paraId="4FC63085" w14:textId="77777777" w:rsidR="002B3C90" w:rsidRDefault="002B3C90" w:rsidP="002B3C90">
      <w:pPr>
        <w:pStyle w:val="Listenabsatz"/>
        <w:spacing w:before="240" w:after="240" w:line="264" w:lineRule="auto"/>
        <w:ind w:left="0"/>
        <w:rPr>
          <w:rFonts w:ascii="Open Sans" w:eastAsia="Times New Roman" w:hAnsi="Open Sans" w:cs="Open Sans"/>
          <w:b/>
          <w:bCs/>
          <w:color w:val="575756" w:themeColor="accent1"/>
          <w:szCs w:val="24"/>
          <w:lang w:val="en-US" w:eastAsia="en-GB"/>
        </w:rPr>
      </w:pPr>
    </w:p>
    <w:p w14:paraId="11BD8848" w14:textId="09E69AF4" w:rsidR="00D3479C" w:rsidRDefault="002B3C90" w:rsidP="002B3C90">
      <w:pPr>
        <w:pStyle w:val="Listenabsatz"/>
        <w:spacing w:before="240" w:after="240" w:line="264" w:lineRule="auto"/>
        <w:ind w:left="0"/>
        <w:rPr>
          <w:rFonts w:ascii="Open Sans" w:eastAsia="Times New Roman" w:hAnsi="Open Sans" w:cs="Open Sans"/>
          <w:bCs/>
          <w:color w:val="575756" w:themeColor="accent1"/>
          <w:szCs w:val="24"/>
          <w:lang w:val="en-US" w:eastAsia="en-GB"/>
        </w:rPr>
      </w:pPr>
      <w:r>
        <w:rPr>
          <w:rFonts w:ascii="Open Sans" w:eastAsia="Times New Roman" w:hAnsi="Open Sans" w:cs="Open Sans"/>
          <w:b/>
          <w:bCs/>
          <w:color w:val="575756" w:themeColor="accent1"/>
          <w:szCs w:val="24"/>
          <w:lang w:val="en-US" w:eastAsia="en-GB"/>
        </w:rPr>
        <w:t xml:space="preserve">5.2. </w:t>
      </w:r>
      <w:r w:rsidR="00D3479C" w:rsidRPr="002B3C90">
        <w:rPr>
          <w:rFonts w:ascii="Open Sans" w:eastAsia="Times New Roman" w:hAnsi="Open Sans" w:cs="Open Sans"/>
          <w:bCs/>
          <w:color w:val="575756" w:themeColor="accent1"/>
          <w:szCs w:val="24"/>
          <w:lang w:val="en-US" w:eastAsia="en-GB"/>
        </w:rPr>
        <w:t>Data processing (as described above) may be undertaken by an entity who is located outside</w:t>
      </w:r>
      <w:r w:rsidRPr="002B3C90">
        <w:rPr>
          <w:rFonts w:ascii="Open Sans" w:eastAsia="Times New Roman" w:hAnsi="Open Sans" w:cs="Open Sans"/>
          <w:bCs/>
          <w:color w:val="575756" w:themeColor="accent1"/>
          <w:szCs w:val="24"/>
          <w:lang w:val="en-US" w:eastAsia="en-GB"/>
        </w:rPr>
        <w:t xml:space="preserve"> </w:t>
      </w:r>
      <w:r w:rsidR="00D3479C" w:rsidRPr="002B3C90">
        <w:rPr>
          <w:rFonts w:ascii="Open Sans" w:eastAsia="Times New Roman" w:hAnsi="Open Sans" w:cs="Open Sans"/>
          <w:bCs/>
          <w:color w:val="575756" w:themeColor="accent1"/>
          <w:szCs w:val="24"/>
          <w:lang w:val="en-US" w:eastAsia="en-GB"/>
        </w:rPr>
        <w:t>the European Economic Area including but not limited to: the Island of Jersey/the Bailiwick</w:t>
      </w:r>
      <w:r w:rsidRPr="002B3C90">
        <w:rPr>
          <w:rFonts w:ascii="Open Sans" w:eastAsia="Times New Roman" w:hAnsi="Open Sans" w:cs="Open Sans"/>
          <w:bCs/>
          <w:color w:val="575756" w:themeColor="accent1"/>
          <w:szCs w:val="24"/>
          <w:lang w:val="en-US" w:eastAsia="en-GB"/>
        </w:rPr>
        <w:t xml:space="preserve"> </w:t>
      </w:r>
      <w:r w:rsidR="00D3479C" w:rsidRPr="002B3C90">
        <w:rPr>
          <w:rFonts w:ascii="Open Sans" w:eastAsia="Times New Roman" w:hAnsi="Open Sans" w:cs="Open Sans"/>
          <w:bCs/>
          <w:color w:val="575756" w:themeColor="accent1"/>
          <w:szCs w:val="24"/>
          <w:lang w:val="en-US" w:eastAsia="en-GB"/>
        </w:rPr>
        <w:t>of Guernsey.</w:t>
      </w:r>
    </w:p>
    <w:p w14:paraId="2FC265C0" w14:textId="77777777" w:rsidR="002B3C90" w:rsidRDefault="002B3C90" w:rsidP="002B3C90">
      <w:pPr>
        <w:pStyle w:val="Listenabsatz"/>
        <w:spacing w:before="240" w:after="240" w:line="264" w:lineRule="auto"/>
        <w:ind w:left="0"/>
        <w:rPr>
          <w:rFonts w:ascii="Open Sans" w:eastAsia="Times New Roman" w:hAnsi="Open Sans" w:cs="Open Sans"/>
          <w:bCs/>
          <w:color w:val="575756" w:themeColor="accent1"/>
          <w:szCs w:val="24"/>
          <w:lang w:val="en-US" w:eastAsia="en-GB"/>
        </w:rPr>
      </w:pPr>
    </w:p>
    <w:p w14:paraId="058BB6BE" w14:textId="1C74F78B" w:rsidR="00D3479C" w:rsidRDefault="002B3C90" w:rsidP="002B3C90">
      <w:pPr>
        <w:pStyle w:val="Listenabsatz"/>
        <w:spacing w:before="240" w:after="240" w:line="264" w:lineRule="auto"/>
        <w:ind w:left="0"/>
        <w:rPr>
          <w:rFonts w:ascii="Open Sans" w:eastAsia="Times New Roman" w:hAnsi="Open Sans" w:cs="Open Sans"/>
          <w:bCs/>
          <w:color w:val="575756" w:themeColor="accent1"/>
          <w:szCs w:val="24"/>
          <w:lang w:val="en-US" w:eastAsia="en-GB"/>
        </w:rPr>
      </w:pPr>
      <w:r>
        <w:rPr>
          <w:rFonts w:ascii="Open Sans" w:eastAsia="Times New Roman" w:hAnsi="Open Sans" w:cs="Open Sans"/>
          <w:b/>
          <w:bCs/>
          <w:color w:val="575756" w:themeColor="accent1"/>
          <w:szCs w:val="24"/>
          <w:lang w:val="en-US" w:eastAsia="en-GB"/>
        </w:rPr>
        <w:t>5</w:t>
      </w:r>
      <w:r w:rsidR="00D3479C" w:rsidRPr="002B3C90">
        <w:rPr>
          <w:rFonts w:ascii="Open Sans" w:eastAsia="Times New Roman" w:hAnsi="Open Sans" w:cs="Open Sans"/>
          <w:b/>
          <w:bCs/>
          <w:color w:val="575756" w:themeColor="accent1"/>
          <w:szCs w:val="24"/>
          <w:lang w:val="en-US" w:eastAsia="en-GB"/>
        </w:rPr>
        <w:t>.3</w:t>
      </w:r>
      <w:r>
        <w:rPr>
          <w:rFonts w:ascii="Open Sans" w:eastAsia="Times New Roman" w:hAnsi="Open Sans" w:cs="Open Sans"/>
          <w:b/>
          <w:bCs/>
          <w:color w:val="575756" w:themeColor="accent1"/>
          <w:szCs w:val="24"/>
          <w:lang w:val="en-US" w:eastAsia="en-GB"/>
        </w:rPr>
        <w:t>.</w:t>
      </w:r>
      <w:r w:rsidR="00D3479C" w:rsidRPr="002B3C90">
        <w:rPr>
          <w:rFonts w:ascii="Open Sans" w:eastAsia="Times New Roman" w:hAnsi="Open Sans" w:cs="Open Sans"/>
          <w:b/>
          <w:bCs/>
          <w:color w:val="575756" w:themeColor="accent1"/>
          <w:szCs w:val="24"/>
          <w:lang w:val="en-US" w:eastAsia="en-GB"/>
        </w:rPr>
        <w:t xml:space="preserve"> </w:t>
      </w:r>
      <w:r w:rsidR="00D3479C" w:rsidRPr="002B3C90">
        <w:rPr>
          <w:rFonts w:ascii="Open Sans" w:eastAsia="Times New Roman" w:hAnsi="Open Sans" w:cs="Open Sans"/>
          <w:bCs/>
          <w:color w:val="575756" w:themeColor="accent1"/>
          <w:szCs w:val="24"/>
          <w:lang w:val="en-US" w:eastAsia="en-GB"/>
        </w:rPr>
        <w:t>This means that the country or countries to which we transfer your data are deemed or not</w:t>
      </w:r>
      <w:r w:rsidRPr="002B3C90">
        <w:rPr>
          <w:rFonts w:ascii="Open Sans" w:eastAsia="Times New Roman" w:hAnsi="Open Sans" w:cs="Open Sans"/>
          <w:bCs/>
          <w:color w:val="575756" w:themeColor="accent1"/>
          <w:szCs w:val="24"/>
          <w:lang w:val="en-US" w:eastAsia="en-GB"/>
        </w:rPr>
        <w:t xml:space="preserve"> </w:t>
      </w:r>
      <w:r w:rsidR="00D3479C" w:rsidRPr="002B3C90">
        <w:rPr>
          <w:rFonts w:ascii="Open Sans" w:eastAsia="Times New Roman" w:hAnsi="Open Sans" w:cs="Open Sans"/>
          <w:bCs/>
          <w:color w:val="575756" w:themeColor="accent1"/>
          <w:szCs w:val="24"/>
          <w:lang w:val="en-US" w:eastAsia="en-GB"/>
        </w:rPr>
        <w:t>deemed to provide an adequate level of protection for your personal information. However,</w:t>
      </w:r>
      <w:r>
        <w:rPr>
          <w:rFonts w:ascii="Open Sans" w:eastAsia="Times New Roman" w:hAnsi="Open Sans" w:cs="Open Sans"/>
          <w:bCs/>
          <w:color w:val="575756" w:themeColor="accent1"/>
          <w:szCs w:val="24"/>
          <w:lang w:val="en-US" w:eastAsia="en-GB"/>
        </w:rPr>
        <w:t xml:space="preserve"> </w:t>
      </w:r>
      <w:r w:rsidR="00D3479C" w:rsidRPr="002B3C90">
        <w:rPr>
          <w:rFonts w:ascii="Open Sans" w:eastAsia="Times New Roman" w:hAnsi="Open Sans" w:cs="Open Sans"/>
          <w:bCs/>
          <w:color w:val="575756" w:themeColor="accent1"/>
          <w:szCs w:val="24"/>
          <w:lang w:val="en-US" w:eastAsia="en-GB"/>
        </w:rPr>
        <w:t>to ensure that your personal data does receive an adequate level of protection we have put</w:t>
      </w:r>
      <w:r>
        <w:rPr>
          <w:rFonts w:ascii="Open Sans" w:eastAsia="Times New Roman" w:hAnsi="Open Sans" w:cs="Open Sans"/>
          <w:bCs/>
          <w:color w:val="575756" w:themeColor="accent1"/>
          <w:szCs w:val="24"/>
          <w:lang w:val="en-US" w:eastAsia="en-GB"/>
        </w:rPr>
        <w:t xml:space="preserve"> </w:t>
      </w:r>
      <w:r w:rsidR="00D3479C" w:rsidRPr="002B3C90">
        <w:rPr>
          <w:rFonts w:ascii="Open Sans" w:eastAsia="Times New Roman" w:hAnsi="Open Sans" w:cs="Open Sans"/>
          <w:bCs/>
          <w:color w:val="575756" w:themeColor="accent1"/>
          <w:szCs w:val="24"/>
          <w:lang w:val="en-US" w:eastAsia="en-GB"/>
        </w:rPr>
        <w:t>in place the appropriate measures to ensure that your personal information is treated by</w:t>
      </w:r>
      <w:r>
        <w:rPr>
          <w:rFonts w:ascii="Open Sans" w:eastAsia="Times New Roman" w:hAnsi="Open Sans" w:cs="Open Sans"/>
          <w:bCs/>
          <w:color w:val="575756" w:themeColor="accent1"/>
          <w:szCs w:val="24"/>
          <w:lang w:val="en-US" w:eastAsia="en-GB"/>
        </w:rPr>
        <w:t xml:space="preserve"> </w:t>
      </w:r>
      <w:r w:rsidR="00D3479C" w:rsidRPr="002B3C90">
        <w:rPr>
          <w:rFonts w:ascii="Open Sans" w:eastAsia="Times New Roman" w:hAnsi="Open Sans" w:cs="Open Sans"/>
          <w:bCs/>
          <w:color w:val="575756" w:themeColor="accent1"/>
          <w:szCs w:val="24"/>
          <w:lang w:val="en-US" w:eastAsia="en-GB"/>
        </w:rPr>
        <w:t>those third parties in a way that is consistent with and which respects the EU laws and the</w:t>
      </w:r>
      <w:r>
        <w:rPr>
          <w:rFonts w:ascii="Open Sans" w:eastAsia="Times New Roman" w:hAnsi="Open Sans" w:cs="Open Sans"/>
          <w:bCs/>
          <w:color w:val="575756" w:themeColor="accent1"/>
          <w:szCs w:val="24"/>
          <w:lang w:val="en-US" w:eastAsia="en-GB"/>
        </w:rPr>
        <w:t xml:space="preserve"> </w:t>
      </w:r>
      <w:r w:rsidR="00D3479C" w:rsidRPr="002B3C90">
        <w:rPr>
          <w:rFonts w:ascii="Open Sans" w:eastAsia="Times New Roman" w:hAnsi="Open Sans" w:cs="Open Sans"/>
          <w:bCs/>
          <w:color w:val="575756" w:themeColor="accent1"/>
          <w:szCs w:val="24"/>
          <w:lang w:val="en-US" w:eastAsia="en-GB"/>
        </w:rPr>
        <w:t>laws of the Island of Jersey/Bailiwick of Guernsey on data protection including EU model</w:t>
      </w:r>
      <w:r>
        <w:rPr>
          <w:rFonts w:ascii="Open Sans" w:eastAsia="Times New Roman" w:hAnsi="Open Sans" w:cs="Open Sans"/>
          <w:bCs/>
          <w:color w:val="575756" w:themeColor="accent1"/>
          <w:szCs w:val="24"/>
          <w:lang w:val="en-US" w:eastAsia="en-GB"/>
        </w:rPr>
        <w:t xml:space="preserve"> </w:t>
      </w:r>
      <w:r w:rsidR="00D3479C" w:rsidRPr="002B3C90">
        <w:rPr>
          <w:rFonts w:ascii="Open Sans" w:eastAsia="Times New Roman" w:hAnsi="Open Sans" w:cs="Open Sans"/>
          <w:bCs/>
          <w:color w:val="575756" w:themeColor="accent1"/>
          <w:szCs w:val="24"/>
          <w:lang w:val="en-US" w:eastAsia="en-GB"/>
        </w:rPr>
        <w:t>contract clauses.</w:t>
      </w:r>
    </w:p>
    <w:p w14:paraId="4E495B19" w14:textId="77777777" w:rsidR="002B3C90" w:rsidRDefault="002B3C90" w:rsidP="002B3C90">
      <w:pPr>
        <w:pStyle w:val="Listenabsatz"/>
        <w:spacing w:before="240" w:after="120" w:line="264" w:lineRule="auto"/>
        <w:ind w:left="0"/>
        <w:rPr>
          <w:rFonts w:ascii="Open Sans" w:eastAsia="Times New Roman" w:hAnsi="Open Sans" w:cs="Open Sans"/>
          <w:bCs/>
          <w:color w:val="575756" w:themeColor="accent1"/>
          <w:szCs w:val="24"/>
          <w:lang w:val="en-US" w:eastAsia="en-GB"/>
        </w:rPr>
      </w:pPr>
    </w:p>
    <w:p w14:paraId="6F38B27C" w14:textId="32C22BA5" w:rsidR="002B3C90" w:rsidRPr="002B3C90" w:rsidRDefault="002B3C90" w:rsidP="002B3C90">
      <w:pPr>
        <w:pStyle w:val="Listenabsatz"/>
        <w:numPr>
          <w:ilvl w:val="0"/>
          <w:numId w:val="1"/>
        </w:numPr>
        <w:spacing w:after="120"/>
        <w:ind w:left="357" w:hanging="357"/>
        <w:rPr>
          <w:rFonts w:ascii="Open Sans" w:eastAsia="Times New Roman" w:hAnsi="Open Sans" w:cs="Open Sans"/>
          <w:b/>
          <w:bCs/>
          <w:color w:val="2C3C7E" w:themeColor="accent3"/>
          <w:sz w:val="24"/>
          <w:szCs w:val="24"/>
          <w:lang w:eastAsia="en-GB"/>
        </w:rPr>
      </w:pPr>
      <w:r w:rsidRPr="002B3C90">
        <w:rPr>
          <w:rFonts w:ascii="Open Sans" w:eastAsia="Times New Roman" w:hAnsi="Open Sans" w:cs="Open Sans"/>
          <w:b/>
          <w:bCs/>
          <w:color w:val="2C3C7E" w:themeColor="accent3"/>
          <w:sz w:val="24"/>
          <w:szCs w:val="24"/>
          <w:lang w:eastAsia="en-GB"/>
        </w:rPr>
        <w:t>Headline??</w:t>
      </w:r>
    </w:p>
    <w:p w14:paraId="5BEE42EE" w14:textId="72E91842" w:rsidR="00D3479C" w:rsidRPr="002B3C90" w:rsidRDefault="002B3C90" w:rsidP="002B3C90">
      <w:pPr>
        <w:spacing w:line="264" w:lineRule="auto"/>
        <w:jc w:val="both"/>
        <w:rPr>
          <w:color w:val="575756" w:themeColor="accent1"/>
          <w:lang w:val="en-US"/>
        </w:rPr>
      </w:pPr>
      <w:r w:rsidRPr="002B3C90">
        <w:rPr>
          <w:b/>
          <w:color w:val="575756" w:themeColor="accent1"/>
        </w:rPr>
        <w:t>6</w:t>
      </w:r>
      <w:r w:rsidR="00D3479C" w:rsidRPr="002B3C90">
        <w:rPr>
          <w:b/>
          <w:color w:val="575756" w:themeColor="accent1"/>
          <w:lang w:val="en-US"/>
        </w:rPr>
        <w:t>.1</w:t>
      </w:r>
      <w:r w:rsidRPr="002B3C90">
        <w:rPr>
          <w:b/>
          <w:color w:val="575756" w:themeColor="accent1"/>
          <w:lang w:val="en-US"/>
        </w:rPr>
        <w:t>.</w:t>
      </w:r>
      <w:r w:rsidR="00D3479C" w:rsidRPr="002B3C90">
        <w:rPr>
          <w:color w:val="575756" w:themeColor="accent1"/>
          <w:lang w:val="en-US"/>
        </w:rPr>
        <w:t xml:space="preserve"> Your personal data will be retained for or as long as required:</w:t>
      </w:r>
    </w:p>
    <w:p w14:paraId="5E8A8F3B" w14:textId="68FC9877" w:rsidR="00D3479C" w:rsidRPr="002B3C90" w:rsidRDefault="00D3479C" w:rsidP="002B3C90">
      <w:pPr>
        <w:pStyle w:val="Listenabsatz"/>
        <w:numPr>
          <w:ilvl w:val="0"/>
          <w:numId w:val="8"/>
        </w:numPr>
        <w:spacing w:after="120"/>
        <w:rPr>
          <w:color w:val="575756" w:themeColor="accent1"/>
        </w:rPr>
      </w:pPr>
      <w:r w:rsidRPr="002B3C90">
        <w:rPr>
          <w:color w:val="575756" w:themeColor="accent1"/>
        </w:rPr>
        <w:t>to fulfil the purposes for which the data was collected;</w:t>
      </w:r>
    </w:p>
    <w:p w14:paraId="666D0B9E" w14:textId="7758C163" w:rsidR="00D3479C" w:rsidRPr="002B3C90" w:rsidRDefault="00D3479C" w:rsidP="002B3C90">
      <w:pPr>
        <w:pStyle w:val="Listenabsatz"/>
        <w:numPr>
          <w:ilvl w:val="0"/>
          <w:numId w:val="8"/>
        </w:numPr>
        <w:spacing w:after="120"/>
        <w:rPr>
          <w:color w:val="575756" w:themeColor="accent1"/>
        </w:rPr>
      </w:pPr>
      <w:r w:rsidRPr="002B3C90">
        <w:rPr>
          <w:color w:val="575756" w:themeColor="accent1"/>
        </w:rPr>
        <w:t>in order to establish or defend legal rights or obligati</w:t>
      </w:r>
      <w:r w:rsidR="002B3C90">
        <w:rPr>
          <w:color w:val="575756" w:themeColor="accent1"/>
        </w:rPr>
        <w:t xml:space="preserve">ons or to satisfy any reporting </w:t>
      </w:r>
      <w:r w:rsidRPr="002B3C90">
        <w:rPr>
          <w:color w:val="575756" w:themeColor="accent1"/>
        </w:rPr>
        <w:t>or accounting obligations; and/or</w:t>
      </w:r>
    </w:p>
    <w:p w14:paraId="0063A8EF" w14:textId="5AE703D7" w:rsidR="00D3479C" w:rsidRPr="002B3C90" w:rsidRDefault="00D3479C" w:rsidP="002B3C90">
      <w:pPr>
        <w:pStyle w:val="Listenabsatz"/>
        <w:numPr>
          <w:ilvl w:val="0"/>
          <w:numId w:val="8"/>
        </w:numPr>
        <w:spacing w:after="120"/>
        <w:rPr>
          <w:color w:val="575756" w:themeColor="accent1"/>
        </w:rPr>
      </w:pPr>
      <w:r w:rsidRPr="002B3C90">
        <w:rPr>
          <w:color w:val="575756" w:themeColor="accent1"/>
        </w:rPr>
        <w:t>as required by other applicable laws or regulatory requirements.</w:t>
      </w:r>
    </w:p>
    <w:p w14:paraId="67F07F25" w14:textId="7C0754B5" w:rsidR="00D3479C" w:rsidRPr="002B3C90" w:rsidRDefault="002B3C90" w:rsidP="002B3C90">
      <w:pPr>
        <w:spacing w:after="240" w:line="264" w:lineRule="auto"/>
        <w:jc w:val="both"/>
        <w:rPr>
          <w:color w:val="575756" w:themeColor="accent1"/>
          <w:lang w:val="en-US"/>
        </w:rPr>
      </w:pPr>
      <w:r w:rsidRPr="002B3C90">
        <w:rPr>
          <w:b/>
          <w:color w:val="575756" w:themeColor="accent1"/>
          <w:lang w:val="en-US"/>
        </w:rPr>
        <w:t>6</w:t>
      </w:r>
      <w:r w:rsidR="00D3479C" w:rsidRPr="002B3C90">
        <w:rPr>
          <w:b/>
          <w:color w:val="575756" w:themeColor="accent1"/>
          <w:lang w:val="en-US"/>
        </w:rPr>
        <w:t>.2</w:t>
      </w:r>
      <w:r w:rsidRPr="002B3C90">
        <w:rPr>
          <w:b/>
          <w:color w:val="575756" w:themeColor="accent1"/>
          <w:lang w:val="en-US"/>
        </w:rPr>
        <w:t>.</w:t>
      </w:r>
      <w:r w:rsidR="00D3479C" w:rsidRPr="002B3C90">
        <w:rPr>
          <w:color w:val="575756" w:themeColor="accent1"/>
          <w:lang w:val="en-US"/>
        </w:rPr>
        <w:t xml:space="preserve"> We </w:t>
      </w:r>
      <w:proofErr w:type="spellStart"/>
      <w:r w:rsidR="00D3479C" w:rsidRPr="002B3C90">
        <w:rPr>
          <w:color w:val="575756" w:themeColor="accent1"/>
          <w:lang w:val="en-US"/>
        </w:rPr>
        <w:t>endeavour</w:t>
      </w:r>
      <w:proofErr w:type="spellEnd"/>
      <w:r w:rsidR="00D3479C" w:rsidRPr="002B3C90">
        <w:rPr>
          <w:color w:val="575756" w:themeColor="accent1"/>
          <w:lang w:val="en-US"/>
        </w:rPr>
        <w:t xml:space="preserve"> to store your personal data securely in accordance with accepted market</w:t>
      </w:r>
      <w:r>
        <w:rPr>
          <w:color w:val="575756" w:themeColor="accent1"/>
          <w:lang w:val="en-US"/>
        </w:rPr>
        <w:t xml:space="preserve"> </w:t>
      </w:r>
      <w:r w:rsidR="00D3479C" w:rsidRPr="002B3C90">
        <w:rPr>
          <w:color w:val="575756" w:themeColor="accent1"/>
          <w:lang w:val="en-US"/>
        </w:rPr>
        <w:t>standards.</w:t>
      </w:r>
    </w:p>
    <w:p w14:paraId="6F8F53C9" w14:textId="647AAF03" w:rsidR="00D3479C" w:rsidRDefault="002B3C90" w:rsidP="002B3C90">
      <w:pPr>
        <w:spacing w:line="264" w:lineRule="auto"/>
        <w:jc w:val="both"/>
        <w:rPr>
          <w:color w:val="575756" w:themeColor="accent1"/>
          <w:lang w:val="en-US"/>
        </w:rPr>
      </w:pPr>
      <w:r>
        <w:rPr>
          <w:b/>
          <w:color w:val="575756" w:themeColor="accent1"/>
          <w:lang w:val="en-US"/>
        </w:rPr>
        <w:t>6</w:t>
      </w:r>
      <w:r w:rsidR="00D3479C" w:rsidRPr="002B3C90">
        <w:rPr>
          <w:b/>
          <w:color w:val="575756" w:themeColor="accent1"/>
          <w:lang w:val="en-US"/>
        </w:rPr>
        <w:t>.3</w:t>
      </w:r>
      <w:r w:rsidRPr="002B3C90">
        <w:rPr>
          <w:b/>
          <w:color w:val="575756" w:themeColor="accent1"/>
          <w:lang w:val="en-US"/>
        </w:rPr>
        <w:t>.</w:t>
      </w:r>
      <w:r w:rsidR="00D3479C" w:rsidRPr="002B3C90">
        <w:rPr>
          <w:color w:val="575756" w:themeColor="accent1"/>
          <w:lang w:val="en-US"/>
        </w:rPr>
        <w:t xml:space="preserve"> Whilst we have taken every reasonable care to ensure the implementation of appropriate</w:t>
      </w:r>
      <w:r>
        <w:rPr>
          <w:color w:val="575756" w:themeColor="accent1"/>
          <w:lang w:val="en-US"/>
        </w:rPr>
        <w:t xml:space="preserve"> </w:t>
      </w:r>
      <w:r w:rsidR="00D3479C" w:rsidRPr="002B3C90">
        <w:rPr>
          <w:color w:val="575756" w:themeColor="accent1"/>
          <w:lang w:val="en-US"/>
        </w:rPr>
        <w:t>technical and security measures, we cannot guarantee the security of your personal data</w:t>
      </w:r>
      <w:r>
        <w:rPr>
          <w:color w:val="575756" w:themeColor="accent1"/>
          <w:lang w:val="en-US"/>
        </w:rPr>
        <w:t xml:space="preserve"> </w:t>
      </w:r>
      <w:r w:rsidR="00D3479C" w:rsidRPr="002B3C90">
        <w:rPr>
          <w:color w:val="575756" w:themeColor="accent1"/>
          <w:lang w:val="en-US"/>
        </w:rPr>
        <w:t>over the internet, via email or via our websites nor do we accept, to the fullest extent</w:t>
      </w:r>
      <w:r>
        <w:rPr>
          <w:color w:val="575756" w:themeColor="accent1"/>
          <w:lang w:val="en-US"/>
        </w:rPr>
        <w:t xml:space="preserve"> </w:t>
      </w:r>
      <w:r w:rsidR="00D3479C" w:rsidRPr="002B3C90">
        <w:rPr>
          <w:color w:val="575756" w:themeColor="accent1"/>
          <w:lang w:val="en-US"/>
        </w:rPr>
        <w:t>permitted by law, any liability for any errors in data transmission, machine, software or</w:t>
      </w:r>
      <w:r>
        <w:rPr>
          <w:color w:val="575756" w:themeColor="accent1"/>
          <w:lang w:val="en-US"/>
        </w:rPr>
        <w:t xml:space="preserve"> </w:t>
      </w:r>
      <w:r w:rsidR="00D3479C" w:rsidRPr="002B3C90">
        <w:rPr>
          <w:color w:val="575756" w:themeColor="accent1"/>
          <w:lang w:val="en-US"/>
        </w:rPr>
        <w:t>operating error or any other cause.</w:t>
      </w:r>
    </w:p>
    <w:p w14:paraId="3359A55A" w14:textId="77777777" w:rsidR="002B3C90" w:rsidRPr="002B3C90" w:rsidRDefault="002B3C90" w:rsidP="002B3C90">
      <w:pPr>
        <w:spacing w:line="264" w:lineRule="auto"/>
        <w:jc w:val="both"/>
        <w:rPr>
          <w:color w:val="575756" w:themeColor="accent1"/>
          <w:lang w:val="en-US"/>
        </w:rPr>
      </w:pPr>
    </w:p>
    <w:p w14:paraId="574ADD9C" w14:textId="77777777" w:rsidR="002B3C90" w:rsidRPr="002B3C90" w:rsidRDefault="002B3C90" w:rsidP="002B3C90">
      <w:pPr>
        <w:spacing w:line="264" w:lineRule="auto"/>
        <w:jc w:val="both"/>
        <w:rPr>
          <w:color w:val="575756" w:themeColor="accent1"/>
          <w:lang w:val="en-US"/>
        </w:rPr>
      </w:pPr>
      <w:r w:rsidRPr="002B3C90">
        <w:rPr>
          <w:color w:val="575756" w:themeColor="accent1"/>
          <w:lang w:val="en-US"/>
        </w:rPr>
        <w:br w:type="page"/>
      </w:r>
    </w:p>
    <w:p w14:paraId="50E1AFC4" w14:textId="7756C830" w:rsidR="002B3C90" w:rsidRPr="002B3C90" w:rsidRDefault="002B3C90" w:rsidP="002B3C90">
      <w:pPr>
        <w:pStyle w:val="Listenabsatz"/>
        <w:numPr>
          <w:ilvl w:val="0"/>
          <w:numId w:val="1"/>
        </w:numPr>
        <w:spacing w:after="120"/>
        <w:ind w:left="357" w:hanging="357"/>
        <w:rPr>
          <w:rFonts w:ascii="Open Sans" w:eastAsia="Times New Roman" w:hAnsi="Open Sans" w:cs="Open Sans"/>
          <w:b/>
          <w:bCs/>
          <w:color w:val="2C3C7E" w:themeColor="accent3"/>
          <w:sz w:val="24"/>
          <w:szCs w:val="24"/>
          <w:lang w:eastAsia="en-GB"/>
        </w:rPr>
      </w:pPr>
      <w:r w:rsidRPr="002B3C90">
        <w:rPr>
          <w:rFonts w:ascii="Open Sans" w:eastAsia="Times New Roman" w:hAnsi="Open Sans" w:cs="Open Sans"/>
          <w:b/>
          <w:bCs/>
          <w:color w:val="2C3C7E" w:themeColor="accent3"/>
          <w:sz w:val="24"/>
          <w:szCs w:val="24"/>
          <w:lang w:eastAsia="en-GB"/>
        </w:rPr>
        <w:lastRenderedPageBreak/>
        <w:t>Headline??</w:t>
      </w:r>
    </w:p>
    <w:p w14:paraId="58E80EFB" w14:textId="15FB373F" w:rsidR="00D3479C" w:rsidRPr="002B3C90" w:rsidRDefault="002B3C90" w:rsidP="002B3C90">
      <w:pPr>
        <w:spacing w:line="264" w:lineRule="auto"/>
        <w:jc w:val="both"/>
        <w:rPr>
          <w:b/>
          <w:color w:val="575756" w:themeColor="accent1"/>
          <w:lang w:val="en-US"/>
        </w:rPr>
      </w:pPr>
      <w:r w:rsidRPr="002B3C90">
        <w:rPr>
          <w:b/>
          <w:color w:val="575756" w:themeColor="accent1"/>
          <w:lang w:val="en-US"/>
        </w:rPr>
        <w:t>7</w:t>
      </w:r>
      <w:r w:rsidR="00D3479C" w:rsidRPr="002B3C90">
        <w:rPr>
          <w:b/>
          <w:color w:val="575756" w:themeColor="accent1"/>
          <w:lang w:val="en-US"/>
        </w:rPr>
        <w:t>.1</w:t>
      </w:r>
      <w:r w:rsidRPr="002B3C90">
        <w:rPr>
          <w:color w:val="575756" w:themeColor="accent1"/>
          <w:lang w:val="en-US"/>
        </w:rPr>
        <w:t>.</w:t>
      </w:r>
      <w:r w:rsidR="00D3479C" w:rsidRPr="002B3C90">
        <w:rPr>
          <w:color w:val="575756" w:themeColor="accent1"/>
          <w:lang w:val="en-US"/>
        </w:rPr>
        <w:t xml:space="preserve"> You have the right, under certain circumstances, to the following rights in respect of</w:t>
      </w:r>
      <w:r w:rsidRPr="002B3C90">
        <w:rPr>
          <w:color w:val="575756" w:themeColor="accent1"/>
          <w:lang w:val="en-US"/>
        </w:rPr>
        <w:t xml:space="preserve"> </w:t>
      </w:r>
      <w:r w:rsidR="00D3479C" w:rsidRPr="002B3C90">
        <w:rPr>
          <w:color w:val="575756" w:themeColor="accent1"/>
          <w:lang w:val="en-US"/>
        </w:rPr>
        <w:t>personal data:</w:t>
      </w:r>
    </w:p>
    <w:p w14:paraId="5993A9DE" w14:textId="77777777" w:rsidR="00D3479C" w:rsidRPr="002B3C90" w:rsidRDefault="00D3479C" w:rsidP="002B3C90">
      <w:pPr>
        <w:pStyle w:val="Listenabsatz"/>
        <w:numPr>
          <w:ilvl w:val="0"/>
          <w:numId w:val="8"/>
        </w:numPr>
        <w:spacing w:after="120"/>
        <w:rPr>
          <w:color w:val="575756" w:themeColor="accent1"/>
        </w:rPr>
      </w:pPr>
      <w:r w:rsidRPr="002B3C90">
        <w:rPr>
          <w:color w:val="575756" w:themeColor="accent1"/>
        </w:rPr>
        <w:t>6.1.1 right to access and port personal data;</w:t>
      </w:r>
    </w:p>
    <w:p w14:paraId="10E89F10" w14:textId="192CA1B5" w:rsidR="00D3479C" w:rsidRPr="002B3C90" w:rsidRDefault="00D3479C" w:rsidP="002B3C90">
      <w:pPr>
        <w:pStyle w:val="Listenabsatz"/>
        <w:numPr>
          <w:ilvl w:val="0"/>
          <w:numId w:val="8"/>
        </w:numPr>
        <w:spacing w:after="120"/>
        <w:rPr>
          <w:color w:val="575756" w:themeColor="accent1"/>
        </w:rPr>
      </w:pPr>
      <w:r w:rsidRPr="002B3C90">
        <w:rPr>
          <w:color w:val="575756" w:themeColor="accent1"/>
        </w:rPr>
        <w:t>right to rectify personal data;</w:t>
      </w:r>
    </w:p>
    <w:p w14:paraId="472AF47D" w14:textId="60446476" w:rsidR="00D3479C" w:rsidRPr="002B3C90" w:rsidRDefault="00D3479C" w:rsidP="002B3C90">
      <w:pPr>
        <w:pStyle w:val="Listenabsatz"/>
        <w:numPr>
          <w:ilvl w:val="0"/>
          <w:numId w:val="8"/>
        </w:numPr>
        <w:spacing w:after="120"/>
        <w:rPr>
          <w:color w:val="575756" w:themeColor="accent1"/>
        </w:rPr>
      </w:pPr>
      <w:r w:rsidRPr="002B3C90">
        <w:rPr>
          <w:color w:val="575756" w:themeColor="accent1"/>
        </w:rPr>
        <w:t>right to restrict the use of personal data;</w:t>
      </w:r>
    </w:p>
    <w:p w14:paraId="55F24AC8" w14:textId="3ACEED31" w:rsidR="00D3479C" w:rsidRPr="002B3C90" w:rsidRDefault="00D3479C" w:rsidP="002B3C90">
      <w:pPr>
        <w:pStyle w:val="Listenabsatz"/>
        <w:numPr>
          <w:ilvl w:val="0"/>
          <w:numId w:val="8"/>
        </w:numPr>
        <w:spacing w:after="120"/>
        <w:rPr>
          <w:color w:val="575756" w:themeColor="accent1"/>
        </w:rPr>
      </w:pPr>
      <w:r w:rsidRPr="002B3C90">
        <w:rPr>
          <w:color w:val="575756" w:themeColor="accent1"/>
        </w:rPr>
        <w:t>right to request that personal data is erased; and</w:t>
      </w:r>
    </w:p>
    <w:p w14:paraId="4B2BBFA9" w14:textId="2F6E40FA" w:rsidR="00D3479C" w:rsidRPr="002B3C90" w:rsidRDefault="00D3479C" w:rsidP="002B3C90">
      <w:pPr>
        <w:pStyle w:val="Listenabsatz"/>
        <w:numPr>
          <w:ilvl w:val="0"/>
          <w:numId w:val="8"/>
        </w:numPr>
        <w:spacing w:after="120"/>
        <w:rPr>
          <w:color w:val="575756" w:themeColor="accent1"/>
        </w:rPr>
      </w:pPr>
      <w:r w:rsidRPr="002B3C90">
        <w:rPr>
          <w:color w:val="575756" w:themeColor="accent1"/>
        </w:rPr>
        <w:t>right to object to processing of personal data.</w:t>
      </w:r>
    </w:p>
    <w:p w14:paraId="1722A84C" w14:textId="66AB998F" w:rsidR="00D3479C" w:rsidRPr="002B3C90" w:rsidRDefault="002B3C90" w:rsidP="002B3C90">
      <w:pPr>
        <w:spacing w:after="240" w:line="264" w:lineRule="auto"/>
        <w:jc w:val="both"/>
        <w:rPr>
          <w:b/>
          <w:color w:val="575756" w:themeColor="accent1"/>
          <w:lang w:val="en-US"/>
        </w:rPr>
      </w:pPr>
      <w:r w:rsidRPr="002B3C90">
        <w:rPr>
          <w:b/>
          <w:color w:val="575756" w:themeColor="accent1"/>
          <w:lang w:val="en-US"/>
        </w:rPr>
        <w:t>7</w:t>
      </w:r>
      <w:r w:rsidR="00D3479C" w:rsidRPr="002B3C90">
        <w:rPr>
          <w:b/>
          <w:color w:val="575756" w:themeColor="accent1"/>
          <w:lang w:val="en-US"/>
        </w:rPr>
        <w:t>.2</w:t>
      </w:r>
      <w:r w:rsidRPr="002B3C90">
        <w:rPr>
          <w:b/>
          <w:color w:val="575756" w:themeColor="accent1"/>
          <w:lang w:val="en-US"/>
        </w:rPr>
        <w:t>.</w:t>
      </w:r>
      <w:r w:rsidR="00D3479C" w:rsidRPr="002B3C90">
        <w:rPr>
          <w:b/>
          <w:color w:val="575756" w:themeColor="accent1"/>
          <w:lang w:val="en-US"/>
        </w:rPr>
        <w:t xml:space="preserve"> </w:t>
      </w:r>
      <w:r w:rsidR="00D3479C" w:rsidRPr="002B3C90">
        <w:rPr>
          <w:color w:val="575756" w:themeColor="accent1"/>
          <w:lang w:val="en-US"/>
        </w:rPr>
        <w:t>Where we have processed personal data based on our legitimate interests, you have a</w:t>
      </w:r>
      <w:r w:rsidRPr="002B3C90">
        <w:rPr>
          <w:color w:val="575756" w:themeColor="accent1"/>
          <w:lang w:val="en-US"/>
        </w:rPr>
        <w:t xml:space="preserve"> </w:t>
      </w:r>
      <w:r w:rsidR="00D3479C" w:rsidRPr="002B3C90">
        <w:rPr>
          <w:color w:val="575756" w:themeColor="accent1"/>
          <w:lang w:val="en-US"/>
        </w:rPr>
        <w:t>specific right of objection. If you choose to do so, we may not be able to provide services</w:t>
      </w:r>
      <w:r w:rsidRPr="002B3C90">
        <w:rPr>
          <w:color w:val="575756" w:themeColor="accent1"/>
          <w:lang w:val="en-US"/>
        </w:rPr>
        <w:t xml:space="preserve"> </w:t>
      </w:r>
      <w:r w:rsidR="00D3479C" w:rsidRPr="002B3C90">
        <w:rPr>
          <w:color w:val="575756" w:themeColor="accent1"/>
          <w:lang w:val="en-US"/>
        </w:rPr>
        <w:t>to you.</w:t>
      </w:r>
    </w:p>
    <w:p w14:paraId="34C42EE8" w14:textId="622F9BE0" w:rsidR="00D3479C" w:rsidRDefault="002B3C90" w:rsidP="002B3C90">
      <w:pPr>
        <w:spacing w:line="264" w:lineRule="auto"/>
        <w:jc w:val="both"/>
        <w:rPr>
          <w:color w:val="575756" w:themeColor="accent1"/>
          <w:lang w:val="en-US"/>
        </w:rPr>
      </w:pPr>
      <w:r>
        <w:rPr>
          <w:b/>
          <w:color w:val="575756" w:themeColor="accent1"/>
          <w:lang w:val="en-US"/>
        </w:rPr>
        <w:t>7</w:t>
      </w:r>
      <w:r w:rsidR="00D3479C" w:rsidRPr="002B3C90">
        <w:rPr>
          <w:b/>
          <w:color w:val="575756" w:themeColor="accent1"/>
          <w:lang w:val="en-US"/>
        </w:rPr>
        <w:t>.3</w:t>
      </w:r>
      <w:r>
        <w:rPr>
          <w:b/>
          <w:color w:val="575756" w:themeColor="accent1"/>
          <w:lang w:val="en-US"/>
        </w:rPr>
        <w:t>.</w:t>
      </w:r>
      <w:r w:rsidR="00D3479C" w:rsidRPr="002B3C90">
        <w:rPr>
          <w:b/>
          <w:color w:val="575756" w:themeColor="accent1"/>
          <w:lang w:val="en-US"/>
        </w:rPr>
        <w:t xml:space="preserve"> </w:t>
      </w:r>
      <w:r w:rsidR="00D3479C" w:rsidRPr="002B3C90">
        <w:rPr>
          <w:color w:val="575756" w:themeColor="accent1"/>
          <w:lang w:val="en-US"/>
        </w:rPr>
        <w:t>You also have the right to lodge a complaint with the Office of the Data Protection</w:t>
      </w:r>
      <w:r w:rsidRPr="002B3C90">
        <w:rPr>
          <w:color w:val="575756" w:themeColor="accent1"/>
          <w:lang w:val="en-US"/>
        </w:rPr>
        <w:t xml:space="preserve"> </w:t>
      </w:r>
      <w:r w:rsidR="00D3479C" w:rsidRPr="002B3C90">
        <w:rPr>
          <w:color w:val="575756" w:themeColor="accent1"/>
          <w:lang w:val="en-US"/>
        </w:rPr>
        <w:t>Commissioner in Luxembourg (https://cnpd.public.lu/en.html) or a Supervisory Authority</w:t>
      </w:r>
      <w:r w:rsidRPr="002B3C90">
        <w:rPr>
          <w:color w:val="575756" w:themeColor="accent1"/>
          <w:lang w:val="en-US"/>
        </w:rPr>
        <w:t xml:space="preserve"> </w:t>
      </w:r>
      <w:r w:rsidR="00D3479C" w:rsidRPr="002B3C90">
        <w:rPr>
          <w:color w:val="575756" w:themeColor="accent1"/>
          <w:lang w:val="en-US"/>
        </w:rPr>
        <w:t>in the EU member state of your usual residence or place of work or of the place of any</w:t>
      </w:r>
      <w:r w:rsidRPr="002B3C90">
        <w:rPr>
          <w:color w:val="575756" w:themeColor="accent1"/>
          <w:lang w:val="en-US"/>
        </w:rPr>
        <w:t xml:space="preserve"> </w:t>
      </w:r>
      <w:r w:rsidR="00D3479C" w:rsidRPr="002B3C90">
        <w:rPr>
          <w:color w:val="575756" w:themeColor="accent1"/>
          <w:lang w:val="en-US"/>
        </w:rPr>
        <w:t>alleged breach of data protection legislation.</w:t>
      </w:r>
    </w:p>
    <w:p w14:paraId="45A436B3" w14:textId="77777777" w:rsidR="002B3C90" w:rsidRPr="002B3C90" w:rsidRDefault="002B3C90" w:rsidP="002B3C90">
      <w:pPr>
        <w:spacing w:line="264" w:lineRule="auto"/>
        <w:jc w:val="both"/>
        <w:rPr>
          <w:b/>
          <w:color w:val="575756" w:themeColor="accent1"/>
          <w:lang w:val="en-US"/>
        </w:rPr>
      </w:pPr>
    </w:p>
    <w:p w14:paraId="5E78D605" w14:textId="77777777" w:rsidR="002B3C90" w:rsidRPr="002B3C90" w:rsidRDefault="002B3C90" w:rsidP="002B3C90">
      <w:pPr>
        <w:pStyle w:val="Listenabsatz"/>
        <w:numPr>
          <w:ilvl w:val="0"/>
          <w:numId w:val="1"/>
        </w:numPr>
        <w:spacing w:after="120"/>
        <w:ind w:left="357" w:hanging="357"/>
        <w:rPr>
          <w:rFonts w:ascii="Open Sans" w:eastAsia="Times New Roman" w:hAnsi="Open Sans" w:cs="Open Sans"/>
          <w:b/>
          <w:bCs/>
          <w:color w:val="2C3C7E" w:themeColor="accent3"/>
          <w:sz w:val="24"/>
          <w:szCs w:val="24"/>
          <w:lang w:eastAsia="en-GB"/>
        </w:rPr>
      </w:pPr>
      <w:r w:rsidRPr="002B3C90">
        <w:rPr>
          <w:rFonts w:ascii="Open Sans" w:eastAsia="Times New Roman" w:hAnsi="Open Sans" w:cs="Open Sans"/>
          <w:b/>
          <w:bCs/>
          <w:color w:val="2C3C7E" w:themeColor="accent3"/>
          <w:sz w:val="24"/>
          <w:szCs w:val="24"/>
          <w:lang w:eastAsia="en-GB"/>
        </w:rPr>
        <w:t>Headline??</w:t>
      </w:r>
    </w:p>
    <w:p w14:paraId="620EBD88" w14:textId="5144DE96" w:rsidR="00D3479C" w:rsidRPr="002B3C90" w:rsidRDefault="002B3C90" w:rsidP="002B3C90">
      <w:pPr>
        <w:spacing w:after="240" w:line="264" w:lineRule="auto"/>
        <w:jc w:val="both"/>
        <w:rPr>
          <w:b/>
          <w:color w:val="575756" w:themeColor="accent1"/>
          <w:lang w:val="en-US"/>
        </w:rPr>
      </w:pPr>
      <w:r>
        <w:rPr>
          <w:b/>
          <w:color w:val="575756" w:themeColor="accent1"/>
          <w:lang w:val="en-US"/>
        </w:rPr>
        <w:t>8</w:t>
      </w:r>
      <w:r w:rsidR="00D3479C" w:rsidRPr="002B3C90">
        <w:rPr>
          <w:b/>
          <w:color w:val="575756" w:themeColor="accent1"/>
          <w:lang w:val="en-US"/>
        </w:rPr>
        <w:t>.1</w:t>
      </w:r>
      <w:r w:rsidRPr="002B3C90">
        <w:rPr>
          <w:b/>
          <w:color w:val="575756" w:themeColor="accent1"/>
          <w:lang w:val="en-US"/>
        </w:rPr>
        <w:t>.</w:t>
      </w:r>
      <w:r w:rsidR="00D3479C" w:rsidRPr="002B3C90">
        <w:rPr>
          <w:b/>
          <w:color w:val="575756" w:themeColor="accent1"/>
          <w:lang w:val="en-US"/>
        </w:rPr>
        <w:t xml:space="preserve"> </w:t>
      </w:r>
      <w:r w:rsidR="00D3479C" w:rsidRPr="002B3C90">
        <w:rPr>
          <w:color w:val="575756" w:themeColor="accent1"/>
          <w:lang w:val="en-US"/>
        </w:rPr>
        <w:t>In limited circumstances, we may approach you for your written consent to allow us to</w:t>
      </w:r>
      <w:r w:rsidRPr="002B3C90">
        <w:rPr>
          <w:color w:val="575756" w:themeColor="accent1"/>
          <w:lang w:val="en-US"/>
        </w:rPr>
        <w:t xml:space="preserve"> </w:t>
      </w:r>
      <w:r w:rsidR="00D3479C" w:rsidRPr="002B3C90">
        <w:rPr>
          <w:color w:val="575756" w:themeColor="accent1"/>
          <w:lang w:val="en-US"/>
        </w:rPr>
        <w:t>process your personal data – in particular where we are seeking to use special category</w:t>
      </w:r>
      <w:r w:rsidRPr="002B3C90">
        <w:rPr>
          <w:color w:val="575756" w:themeColor="accent1"/>
          <w:lang w:val="en-US"/>
        </w:rPr>
        <w:t xml:space="preserve"> </w:t>
      </w:r>
      <w:r w:rsidR="00D3479C" w:rsidRPr="002B3C90">
        <w:rPr>
          <w:color w:val="575756" w:themeColor="accent1"/>
          <w:lang w:val="en-US"/>
        </w:rPr>
        <w:t>data or to use data for another purpose.</w:t>
      </w:r>
    </w:p>
    <w:p w14:paraId="16DA18C5" w14:textId="7517B441" w:rsidR="00D3479C" w:rsidRPr="002B3C90" w:rsidRDefault="002B3C90" w:rsidP="002B3C90">
      <w:pPr>
        <w:spacing w:after="240" w:line="264" w:lineRule="auto"/>
        <w:jc w:val="both"/>
        <w:rPr>
          <w:color w:val="575756" w:themeColor="accent1"/>
          <w:lang w:val="en-US"/>
        </w:rPr>
      </w:pPr>
      <w:r>
        <w:rPr>
          <w:b/>
          <w:color w:val="575756" w:themeColor="accent1"/>
          <w:lang w:val="en-US"/>
        </w:rPr>
        <w:t>8</w:t>
      </w:r>
      <w:r w:rsidR="00D3479C" w:rsidRPr="002B3C90">
        <w:rPr>
          <w:b/>
          <w:color w:val="575756" w:themeColor="accent1"/>
          <w:lang w:val="en-US"/>
        </w:rPr>
        <w:t>.2</w:t>
      </w:r>
      <w:r w:rsidRPr="002B3C90">
        <w:rPr>
          <w:b/>
          <w:color w:val="575756" w:themeColor="accent1"/>
          <w:lang w:val="en-US"/>
        </w:rPr>
        <w:t>.</w:t>
      </w:r>
      <w:r w:rsidR="00D3479C" w:rsidRPr="002B3C90">
        <w:rPr>
          <w:color w:val="575756" w:themeColor="accent1"/>
          <w:lang w:val="en-US"/>
        </w:rPr>
        <w:t xml:space="preserve"> Where you may have provided your consent to the collection, processing and transfer of</w:t>
      </w:r>
      <w:r w:rsidRPr="002B3C90">
        <w:rPr>
          <w:color w:val="575756" w:themeColor="accent1"/>
          <w:lang w:val="en-US"/>
        </w:rPr>
        <w:t xml:space="preserve"> </w:t>
      </w:r>
      <w:r w:rsidR="00D3479C" w:rsidRPr="002B3C90">
        <w:rPr>
          <w:color w:val="575756" w:themeColor="accent1"/>
          <w:lang w:val="en-US"/>
        </w:rPr>
        <w:t>your personal data for a specific purpose, you have the right to withdraw your consent for</w:t>
      </w:r>
      <w:r w:rsidRPr="002B3C90">
        <w:rPr>
          <w:color w:val="575756" w:themeColor="accent1"/>
          <w:lang w:val="en-US"/>
        </w:rPr>
        <w:t xml:space="preserve"> </w:t>
      </w:r>
      <w:r w:rsidR="00D3479C" w:rsidRPr="002B3C90">
        <w:rPr>
          <w:color w:val="575756" w:themeColor="accent1"/>
          <w:lang w:val="en-US"/>
        </w:rPr>
        <w:t>that specific processing at any time. To withdraw your consent, please contact the global</w:t>
      </w:r>
      <w:r w:rsidRPr="002B3C90">
        <w:rPr>
          <w:color w:val="575756" w:themeColor="accent1"/>
          <w:lang w:val="en-US"/>
        </w:rPr>
        <w:t xml:space="preserve"> </w:t>
      </w:r>
      <w:r w:rsidR="00D3479C" w:rsidRPr="002B3C90">
        <w:rPr>
          <w:color w:val="575756" w:themeColor="accent1"/>
          <w:lang w:val="en-US"/>
        </w:rPr>
        <w:t>data protection officer. Once we have received notification that you have withdrawn your</w:t>
      </w:r>
      <w:r w:rsidRPr="002B3C90">
        <w:rPr>
          <w:color w:val="575756" w:themeColor="accent1"/>
          <w:lang w:val="en-US"/>
        </w:rPr>
        <w:t xml:space="preserve"> </w:t>
      </w:r>
      <w:r w:rsidR="00D3479C" w:rsidRPr="002B3C90">
        <w:rPr>
          <w:color w:val="575756" w:themeColor="accent1"/>
          <w:lang w:val="en-US"/>
        </w:rPr>
        <w:t>consent, we will no longer process your information for the purpose or purposes you</w:t>
      </w:r>
      <w:r w:rsidRPr="002B3C90">
        <w:rPr>
          <w:color w:val="575756" w:themeColor="accent1"/>
          <w:lang w:val="en-US"/>
        </w:rPr>
        <w:t xml:space="preserve"> </w:t>
      </w:r>
      <w:r w:rsidR="00D3479C" w:rsidRPr="002B3C90">
        <w:rPr>
          <w:color w:val="575756" w:themeColor="accent1"/>
          <w:lang w:val="en-US"/>
        </w:rPr>
        <w:t>originally agreed to, unless we have another legitimate basis for doing so in law.</w:t>
      </w:r>
    </w:p>
    <w:p w14:paraId="546CDAD5" w14:textId="296B0BF0" w:rsidR="00D3479C" w:rsidRDefault="002B3C90" w:rsidP="002B3C90">
      <w:pPr>
        <w:spacing w:line="264" w:lineRule="auto"/>
        <w:jc w:val="both"/>
        <w:rPr>
          <w:color w:val="575756" w:themeColor="accent1"/>
          <w:lang w:val="en-US"/>
        </w:rPr>
      </w:pPr>
      <w:proofErr w:type="spellStart"/>
      <w:r>
        <w:rPr>
          <w:color w:val="575756" w:themeColor="accent1"/>
          <w:lang w:val="en-US"/>
        </w:rPr>
        <w:t>FundRock</w:t>
      </w:r>
      <w:proofErr w:type="spellEnd"/>
      <w:r>
        <w:rPr>
          <w:color w:val="575756" w:themeColor="accent1"/>
          <w:lang w:val="en-US"/>
        </w:rPr>
        <w:t xml:space="preserve"> </w:t>
      </w:r>
      <w:r w:rsidR="00D3479C" w:rsidRPr="002B3C90">
        <w:rPr>
          <w:color w:val="575756" w:themeColor="accent1"/>
          <w:lang w:val="en-US"/>
        </w:rPr>
        <w:t>Lis has appointed a data protection officer to oversee compliance with GDPR. If you have any</w:t>
      </w:r>
      <w:r w:rsidRPr="002B3C90">
        <w:rPr>
          <w:color w:val="575756" w:themeColor="accent1"/>
          <w:lang w:val="en-US"/>
        </w:rPr>
        <w:t xml:space="preserve"> </w:t>
      </w:r>
      <w:r w:rsidR="00D3479C" w:rsidRPr="002B3C90">
        <w:rPr>
          <w:color w:val="575756" w:themeColor="accent1"/>
          <w:lang w:val="en-US"/>
        </w:rPr>
        <w:t>questions about this privacy notice or how we handle your personal data, please contact the data</w:t>
      </w:r>
      <w:r w:rsidRPr="002B3C90">
        <w:rPr>
          <w:color w:val="575756" w:themeColor="accent1"/>
          <w:lang w:val="en-US"/>
        </w:rPr>
        <w:t xml:space="preserve"> </w:t>
      </w:r>
      <w:r w:rsidR="00D3479C" w:rsidRPr="002B3C90">
        <w:rPr>
          <w:color w:val="575756" w:themeColor="accent1"/>
          <w:lang w:val="en-US"/>
        </w:rPr>
        <w:t>protection officer. You have the right to make a complaint at any time.</w:t>
      </w:r>
    </w:p>
    <w:p w14:paraId="7A855E56" w14:textId="77777777" w:rsidR="002B3C90" w:rsidRPr="002B3C90" w:rsidRDefault="002B3C90" w:rsidP="002B3C90">
      <w:pPr>
        <w:spacing w:line="264" w:lineRule="auto"/>
        <w:jc w:val="both"/>
        <w:rPr>
          <w:color w:val="575756" w:themeColor="accent1"/>
          <w:lang w:val="en-US"/>
        </w:rPr>
      </w:pPr>
    </w:p>
    <w:p w14:paraId="6F13FA4A" w14:textId="77777777" w:rsidR="00D3479C" w:rsidRPr="002B3C90" w:rsidRDefault="00D3479C" w:rsidP="002B3C90">
      <w:pPr>
        <w:spacing w:line="264" w:lineRule="auto"/>
        <w:jc w:val="both"/>
        <w:rPr>
          <w:color w:val="575756" w:themeColor="accent1"/>
          <w:lang w:val="en-US"/>
        </w:rPr>
      </w:pPr>
      <w:r w:rsidRPr="002B3C90">
        <w:rPr>
          <w:color w:val="575756" w:themeColor="accent1"/>
          <w:lang w:val="en-US"/>
        </w:rPr>
        <w:t>If you have any questions about our use of your personal data, our retention procedures or our</w:t>
      </w:r>
    </w:p>
    <w:p w14:paraId="698102D9" w14:textId="77777777" w:rsidR="002B3C90" w:rsidRDefault="00D3479C" w:rsidP="002B3C90">
      <w:pPr>
        <w:spacing w:line="264" w:lineRule="auto"/>
        <w:jc w:val="both"/>
        <w:rPr>
          <w:color w:val="575756" w:themeColor="accent1"/>
          <w:lang w:val="en-US"/>
        </w:rPr>
      </w:pPr>
      <w:r w:rsidRPr="002B3C90">
        <w:rPr>
          <w:color w:val="575756" w:themeColor="accent1"/>
          <w:lang w:val="en-US"/>
        </w:rPr>
        <w:t xml:space="preserve">security processes, please contact our data protection officer at: </w:t>
      </w:r>
    </w:p>
    <w:p w14:paraId="00BC2A81" w14:textId="6B1224FE" w:rsidR="002B3C90" w:rsidRDefault="00AC6344" w:rsidP="002B3C90">
      <w:pPr>
        <w:spacing w:line="264" w:lineRule="auto"/>
        <w:jc w:val="both"/>
        <w:rPr>
          <w:color w:val="575756" w:themeColor="accent1"/>
          <w:lang w:val="en-US"/>
        </w:rPr>
      </w:pPr>
      <w:hyperlink r:id="rId15" w:history="1">
        <w:r w:rsidR="002B3C90" w:rsidRPr="00B078D3">
          <w:rPr>
            <w:rStyle w:val="Hyperlink"/>
            <w:lang w:val="en-US"/>
          </w:rPr>
          <w:t>data-protection-officer@lisaifm.com</w:t>
        </w:r>
      </w:hyperlink>
      <w:r w:rsidR="00D3479C" w:rsidRPr="002B3C90">
        <w:rPr>
          <w:color w:val="575756" w:themeColor="accent1"/>
          <w:lang w:val="en-US"/>
        </w:rPr>
        <w:t xml:space="preserve"> </w:t>
      </w:r>
    </w:p>
    <w:p w14:paraId="0A97C9B3" w14:textId="77777777" w:rsidR="002B3C90" w:rsidRDefault="002B3C90" w:rsidP="002B3C90">
      <w:pPr>
        <w:spacing w:line="264" w:lineRule="auto"/>
        <w:jc w:val="both"/>
        <w:rPr>
          <w:color w:val="575756" w:themeColor="accent1"/>
          <w:lang w:val="en-US"/>
        </w:rPr>
      </w:pPr>
    </w:p>
    <w:p w14:paraId="322210FF" w14:textId="0AB5C670" w:rsidR="002B3C90" w:rsidRDefault="00D3479C" w:rsidP="002B3C90">
      <w:pPr>
        <w:spacing w:line="264" w:lineRule="auto"/>
        <w:jc w:val="both"/>
        <w:rPr>
          <w:color w:val="575756" w:themeColor="accent1"/>
          <w:lang w:val="en-US"/>
        </w:rPr>
      </w:pPr>
      <w:r w:rsidRPr="002B3C90">
        <w:rPr>
          <w:color w:val="575756" w:themeColor="accent1"/>
          <w:lang w:val="en-US"/>
        </w:rPr>
        <w:t xml:space="preserve">or at our </w:t>
      </w:r>
      <w:proofErr w:type="spellStart"/>
      <w:r w:rsidR="002B3C90">
        <w:rPr>
          <w:color w:val="575756" w:themeColor="accent1"/>
          <w:lang w:val="en-US"/>
        </w:rPr>
        <w:t>FundRock</w:t>
      </w:r>
      <w:proofErr w:type="spellEnd"/>
      <w:r w:rsidR="002B3C90">
        <w:rPr>
          <w:color w:val="575756" w:themeColor="accent1"/>
          <w:lang w:val="en-US"/>
        </w:rPr>
        <w:t xml:space="preserve"> </w:t>
      </w:r>
      <w:r w:rsidRPr="002B3C90">
        <w:rPr>
          <w:color w:val="575756" w:themeColor="accent1"/>
          <w:lang w:val="en-US"/>
        </w:rPr>
        <w:t xml:space="preserve">LIS Office in Luxembourg, </w:t>
      </w:r>
    </w:p>
    <w:p w14:paraId="011696F7" w14:textId="77777777" w:rsidR="002B3C90" w:rsidRPr="005D23F2" w:rsidRDefault="00D3479C" w:rsidP="002B3C90">
      <w:pPr>
        <w:spacing w:line="264" w:lineRule="auto"/>
        <w:jc w:val="both"/>
        <w:rPr>
          <w:color w:val="575756" w:themeColor="accent1"/>
          <w:lang w:val="de-DE"/>
        </w:rPr>
      </w:pPr>
      <w:r w:rsidRPr="005D23F2">
        <w:rPr>
          <w:color w:val="575756" w:themeColor="accent1"/>
          <w:lang w:val="de-DE"/>
        </w:rPr>
        <w:t xml:space="preserve">Airport Center Luxembourg, </w:t>
      </w:r>
    </w:p>
    <w:p w14:paraId="4F12C090" w14:textId="77777777" w:rsidR="002B3C90" w:rsidRPr="005D23F2" w:rsidRDefault="00D3479C" w:rsidP="002B3C90">
      <w:pPr>
        <w:spacing w:line="264" w:lineRule="auto"/>
        <w:jc w:val="both"/>
        <w:rPr>
          <w:color w:val="575756" w:themeColor="accent1"/>
          <w:lang w:val="de-DE"/>
        </w:rPr>
      </w:pPr>
      <w:r w:rsidRPr="005D23F2">
        <w:rPr>
          <w:color w:val="575756" w:themeColor="accent1"/>
          <w:lang w:val="de-DE"/>
        </w:rPr>
        <w:t xml:space="preserve">5, </w:t>
      </w:r>
      <w:proofErr w:type="spellStart"/>
      <w:r w:rsidRPr="005D23F2">
        <w:rPr>
          <w:color w:val="575756" w:themeColor="accent1"/>
          <w:lang w:val="de-DE"/>
        </w:rPr>
        <w:t>Heienhaff</w:t>
      </w:r>
      <w:proofErr w:type="spellEnd"/>
      <w:r w:rsidRPr="005D23F2">
        <w:rPr>
          <w:color w:val="575756" w:themeColor="accent1"/>
          <w:lang w:val="de-DE"/>
        </w:rPr>
        <w:t xml:space="preserve">, </w:t>
      </w:r>
    </w:p>
    <w:p w14:paraId="051887F5" w14:textId="6E3D3AD5" w:rsidR="00D3479C" w:rsidRPr="005D23F2" w:rsidRDefault="002B3C90" w:rsidP="002B3C90">
      <w:pPr>
        <w:spacing w:line="264" w:lineRule="auto"/>
        <w:jc w:val="both"/>
        <w:rPr>
          <w:color w:val="575756" w:themeColor="accent1"/>
          <w:lang w:val="de-DE"/>
        </w:rPr>
      </w:pPr>
      <w:r w:rsidRPr="005D23F2">
        <w:rPr>
          <w:color w:val="575756" w:themeColor="accent1"/>
          <w:lang w:val="de-DE"/>
        </w:rPr>
        <w:t xml:space="preserve">L-1736 </w:t>
      </w:r>
      <w:proofErr w:type="spellStart"/>
      <w:r w:rsidR="00D3479C" w:rsidRPr="005D23F2">
        <w:rPr>
          <w:color w:val="575756" w:themeColor="accent1"/>
          <w:lang w:val="de-DE"/>
        </w:rPr>
        <w:t>Senningerberg</w:t>
      </w:r>
      <w:proofErr w:type="spellEnd"/>
      <w:r w:rsidR="00D3479C" w:rsidRPr="005D23F2">
        <w:rPr>
          <w:color w:val="575756" w:themeColor="accent1"/>
          <w:lang w:val="de-DE"/>
        </w:rPr>
        <w:t>, Luxembourg.</w:t>
      </w:r>
    </w:p>
    <w:p w14:paraId="3E06DDAA" w14:textId="77777777" w:rsidR="002B3C90" w:rsidRPr="005D23F2" w:rsidRDefault="002B3C90" w:rsidP="002B3C90">
      <w:pPr>
        <w:spacing w:line="264" w:lineRule="auto"/>
        <w:jc w:val="both"/>
        <w:rPr>
          <w:color w:val="575756" w:themeColor="accent1"/>
          <w:lang w:val="de-DE"/>
        </w:rPr>
      </w:pPr>
    </w:p>
    <w:p w14:paraId="19247362" w14:textId="77777777" w:rsidR="00D3479C" w:rsidRPr="002B3C90" w:rsidRDefault="00D3479C" w:rsidP="002B3C90">
      <w:pPr>
        <w:spacing w:line="264" w:lineRule="auto"/>
        <w:jc w:val="both"/>
        <w:rPr>
          <w:color w:val="575756" w:themeColor="accent1"/>
          <w:lang w:val="en-US"/>
        </w:rPr>
      </w:pPr>
      <w:r w:rsidRPr="002B3C90">
        <w:rPr>
          <w:color w:val="575756" w:themeColor="accent1"/>
          <w:lang w:val="en-US"/>
        </w:rPr>
        <w:lastRenderedPageBreak/>
        <w:t>This Privacy Notice is dated 24 May 2018.</w:t>
      </w:r>
    </w:p>
    <w:p w14:paraId="287285F8" w14:textId="77777777" w:rsidR="002B3C90" w:rsidRDefault="002B3C90" w:rsidP="002B3C90">
      <w:pPr>
        <w:spacing w:line="264" w:lineRule="auto"/>
        <w:jc w:val="both"/>
        <w:rPr>
          <w:color w:val="575756" w:themeColor="accent1"/>
          <w:lang w:val="en-US"/>
        </w:rPr>
      </w:pPr>
    </w:p>
    <w:p w14:paraId="7C420482" w14:textId="71848B05" w:rsidR="00D3479C" w:rsidRPr="002B3C90" w:rsidRDefault="00D3479C" w:rsidP="002B3C90">
      <w:pPr>
        <w:spacing w:line="264" w:lineRule="auto"/>
        <w:jc w:val="both"/>
        <w:rPr>
          <w:color w:val="575756" w:themeColor="accent1"/>
          <w:lang w:val="en-US"/>
        </w:rPr>
      </w:pPr>
      <w:r w:rsidRPr="002B3C90">
        <w:rPr>
          <w:color w:val="575756" w:themeColor="accent1"/>
          <w:lang w:val="en-US"/>
        </w:rPr>
        <w:t>We reserve the right to amend this Privacy Notice at any time without notice, in which case the date</w:t>
      </w:r>
      <w:r w:rsidR="002B3C90">
        <w:rPr>
          <w:color w:val="575756" w:themeColor="accent1"/>
          <w:lang w:val="en-US"/>
        </w:rPr>
        <w:t xml:space="preserve"> </w:t>
      </w:r>
      <w:r w:rsidRPr="002B3C90">
        <w:rPr>
          <w:color w:val="575756" w:themeColor="accent1"/>
          <w:lang w:val="en-US"/>
        </w:rPr>
        <w:t>if the policy will be revised.</w:t>
      </w:r>
    </w:p>
    <w:p w14:paraId="6AAC078A" w14:textId="6F9FAD20" w:rsidR="00D3479C" w:rsidRPr="002B3C90" w:rsidRDefault="00D3479C" w:rsidP="002B3C90">
      <w:pPr>
        <w:spacing w:line="264" w:lineRule="auto"/>
        <w:jc w:val="both"/>
        <w:rPr>
          <w:color w:val="575756" w:themeColor="accent1"/>
          <w:lang w:val="en-US"/>
        </w:rPr>
      </w:pPr>
      <w:r w:rsidRPr="002B3C90">
        <w:rPr>
          <w:color w:val="575756" w:themeColor="accent1"/>
          <w:lang w:val="en-US"/>
        </w:rPr>
        <w:t xml:space="preserve">Information on LIS and its regulators can be accessed via </w:t>
      </w:r>
      <w:hyperlink r:id="rId16" w:history="1">
        <w:r w:rsidR="005D23F2" w:rsidRPr="005D23F2">
          <w:rPr>
            <w:rStyle w:val="Hyperlink"/>
            <w:highlight w:val="yellow"/>
          </w:rPr>
          <w:t>http://fundrock-lis.com</w:t>
        </w:r>
      </w:hyperlink>
    </w:p>
    <w:sectPr w:rsidR="00D3479C" w:rsidRPr="002B3C90" w:rsidSect="006B77A2">
      <w:headerReference w:type="default" r:id="rId17"/>
      <w:footerReference w:type="even" r:id="rId18"/>
      <w:footerReference w:type="default" r:id="rId19"/>
      <w:headerReference w:type="first" r:id="rId20"/>
      <w:footerReference w:type="first" r:id="rId21"/>
      <w:pgSz w:w="11906" w:h="16838"/>
      <w:pgMar w:top="2835"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D5739" w14:textId="77777777" w:rsidR="009928A5" w:rsidRDefault="009928A5" w:rsidP="006103C5">
      <w:r>
        <w:separator/>
      </w:r>
    </w:p>
  </w:endnote>
  <w:endnote w:type="continuationSeparator" w:id="0">
    <w:p w14:paraId="0E4623E5" w14:textId="77777777" w:rsidR="009928A5" w:rsidRDefault="009928A5" w:rsidP="0061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3059A" w14:textId="659F0847" w:rsidR="009928A5" w:rsidRDefault="009928A5" w:rsidP="00682691">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p w14:paraId="19A9AEA1" w14:textId="77777777" w:rsidR="009928A5" w:rsidRDefault="009928A5" w:rsidP="004A3817">
    <w:pPr>
      <w:pStyle w:val="Fuzeil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838145650"/>
      <w:docPartObj>
        <w:docPartGallery w:val="Page Numbers (Bottom of Page)"/>
        <w:docPartUnique/>
      </w:docPartObj>
    </w:sdtPr>
    <w:sdtEndPr>
      <w:rPr>
        <w:rStyle w:val="Seitenzahl"/>
      </w:rPr>
    </w:sdtEndPr>
    <w:sdtContent>
      <w:p w14:paraId="4174C012" w14:textId="1CED9DF7" w:rsidR="009928A5" w:rsidRDefault="009928A5" w:rsidP="00682691">
        <w:pPr>
          <w:pStyle w:val="Fuzeile"/>
          <w:framePr w:wrap="none" w:vAnchor="text" w:hAnchor="margin" w:y="1"/>
          <w:rPr>
            <w:rStyle w:val="Seitenzahl"/>
          </w:rPr>
        </w:pPr>
        <w:r w:rsidRPr="001F120C">
          <w:rPr>
            <w:rStyle w:val="Seitenzahl"/>
            <w:sz w:val="14"/>
            <w:szCs w:val="14"/>
          </w:rPr>
          <w:fldChar w:fldCharType="begin"/>
        </w:r>
        <w:r w:rsidRPr="001F120C">
          <w:rPr>
            <w:rStyle w:val="Seitenzahl"/>
            <w:sz w:val="14"/>
            <w:szCs w:val="14"/>
          </w:rPr>
          <w:instrText xml:space="preserve"> PAGE </w:instrText>
        </w:r>
        <w:r w:rsidRPr="001F120C">
          <w:rPr>
            <w:rStyle w:val="Seitenzahl"/>
            <w:sz w:val="14"/>
            <w:szCs w:val="14"/>
          </w:rPr>
          <w:fldChar w:fldCharType="separate"/>
        </w:r>
        <w:r w:rsidR="00AC6344">
          <w:rPr>
            <w:rStyle w:val="Seitenzahl"/>
            <w:noProof/>
            <w:sz w:val="14"/>
            <w:szCs w:val="14"/>
          </w:rPr>
          <w:t>7</w:t>
        </w:r>
        <w:r w:rsidRPr="001F120C">
          <w:rPr>
            <w:rStyle w:val="Seitenzahl"/>
            <w:sz w:val="14"/>
            <w:szCs w:val="14"/>
          </w:rPr>
          <w:fldChar w:fldCharType="end"/>
        </w:r>
      </w:p>
    </w:sdtContent>
  </w:sdt>
  <w:p w14:paraId="0C20CA32" w14:textId="72FB1149" w:rsidR="009928A5" w:rsidRPr="001F120C" w:rsidRDefault="009928A5" w:rsidP="004A3817">
    <w:pPr>
      <w:pStyle w:val="Fuzeile"/>
      <w:ind w:firstLine="360"/>
      <w:rPr>
        <w:sz w:val="14"/>
        <w:szCs w:val="14"/>
      </w:rPr>
    </w:pPr>
    <w:r>
      <w:rPr>
        <w:noProof/>
        <w:lang w:val="de-DE" w:eastAsia="de-DE"/>
      </w:rPr>
      <mc:AlternateContent>
        <mc:Choice Requires="wps">
          <w:drawing>
            <wp:anchor distT="0" distB="0" distL="0" distR="0" simplePos="0" relativeHeight="251673600" behindDoc="0" locked="0" layoutInCell="1" allowOverlap="1" wp14:anchorId="75F9C48B" wp14:editId="3A08ECD9">
              <wp:simplePos x="0" y="0"/>
              <wp:positionH relativeFrom="page">
                <wp:posOffset>5646058</wp:posOffset>
              </wp:positionH>
              <wp:positionV relativeFrom="page">
                <wp:posOffset>9999980</wp:posOffset>
              </wp:positionV>
              <wp:extent cx="1755058" cy="324465"/>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058" cy="324465"/>
                      </a:xfrm>
                      <a:prstGeom prst="rect">
                        <a:avLst/>
                      </a:prstGeom>
                      <a:noFill/>
                      <a:ln w="9525" cap="flat" cmpd="sng" algn="ctr">
                        <a:no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Lst>
                    </wps:spPr>
                    <wps:txbx>
                      <w:txbxContent>
                        <w:p w14:paraId="0161702A" w14:textId="3AE4EFEE" w:rsidR="009928A5" w:rsidRPr="008C3105" w:rsidRDefault="009928A5" w:rsidP="008C3105">
                          <w:pPr>
                            <w:spacing w:line="276" w:lineRule="auto"/>
                            <w:rPr>
                              <w:rFonts w:ascii="Open Sans" w:hAnsi="Open Sans" w:cs="Open Sans"/>
                              <w:b/>
                              <w:bCs/>
                              <w:color w:val="2C3C7E" w:themeColor="accent3"/>
                              <w:sz w:val="26"/>
                              <w:szCs w:val="26"/>
                            </w:rPr>
                          </w:pPr>
                          <w:r>
                            <w:rPr>
                              <w:rFonts w:ascii="Open Sans" w:hAnsi="Open Sans" w:cs="Open Sans"/>
                              <w:b/>
                              <w:bCs/>
                              <w:color w:val="2C3C7E" w:themeColor="accent3"/>
                              <w:sz w:val="26"/>
                              <w:szCs w:val="26"/>
                            </w:rPr>
                            <w:t>f</w:t>
                          </w:r>
                          <w:r w:rsidRPr="008C3105">
                            <w:rPr>
                              <w:rFonts w:ascii="Open Sans" w:hAnsi="Open Sans" w:cs="Open Sans"/>
                              <w:b/>
                              <w:bCs/>
                              <w:color w:val="2C3C7E" w:themeColor="accent3"/>
                              <w:sz w:val="26"/>
                              <w:szCs w:val="26"/>
                            </w:rPr>
                            <w:t>undrock</w:t>
                          </w:r>
                          <w:r>
                            <w:rPr>
                              <w:rFonts w:ascii="Open Sans" w:hAnsi="Open Sans" w:cs="Open Sans"/>
                              <w:b/>
                              <w:bCs/>
                              <w:color w:val="2C3C7E" w:themeColor="accent3"/>
                              <w:sz w:val="26"/>
                              <w:szCs w:val="26"/>
                            </w:rPr>
                            <w:t>-lis</w:t>
                          </w:r>
                          <w:r w:rsidRPr="008C3105">
                            <w:rPr>
                              <w:rFonts w:ascii="Open Sans" w:hAnsi="Open Sans" w:cs="Open Sans"/>
                              <w:b/>
                              <w:bCs/>
                              <w:color w:val="2C3C7E" w:themeColor="accent3"/>
                              <w:sz w:val="26"/>
                              <w:szCs w:val="26"/>
                            </w:rPr>
                            <w:t>.com</w:t>
                          </w:r>
                        </w:p>
                        <w:p w14:paraId="1218AA3E" w14:textId="77777777" w:rsidR="009928A5" w:rsidRPr="003758C1" w:rsidRDefault="009928A5" w:rsidP="008C3105">
                          <w:pPr>
                            <w:spacing w:line="300" w:lineRule="auto"/>
                            <w:ind w:right="100"/>
                            <w:jc w:val="right"/>
                            <w:rPr>
                              <w:rFonts w:ascii="Arial" w:hAnsi="Arial" w:cs="Arial"/>
                              <w:i/>
                              <w:iCs/>
                              <w:color w:val="575756" w:themeColor="text1"/>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44.55pt;margin-top:787.4pt;width:138.2pt;height:25.5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" filled="f" stroked="f">
              <v:textbox inset="0,0,0,0">
                <w:txbxContent>
                  <w:p w14:paraId="0161702A" w14:textId="3AE4EFEE" w:rsidR="009928A5" w:rsidRPr="008C3105" w:rsidRDefault="009928A5" w:rsidP="008C3105">
                    <w:pPr>
                      <w:spacing w:line="276" w:lineRule="auto"/>
                      <w:rPr>
                        <w:rFonts w:ascii="Open Sans" w:hAnsi="Open Sans" w:cs="Open Sans"/>
                        <w:b/>
                        <w:bCs/>
                        <w:color w:val="2C3C7E" w:themeColor="accent3"/>
                        <w:sz w:val="26"/>
                        <w:szCs w:val="26"/>
                      </w:rPr>
                    </w:pPr>
                    <w:r>
                      <w:rPr>
                        <w:rFonts w:ascii="Open Sans" w:hAnsi="Open Sans" w:cs="Open Sans"/>
                        <w:b/>
                        <w:bCs/>
                        <w:color w:val="2C3C7E" w:themeColor="accent3"/>
                        <w:sz w:val="26"/>
                        <w:szCs w:val="26"/>
                      </w:rPr>
                      <w:t>f</w:t>
                    </w:r>
                    <w:r w:rsidRPr="008C3105">
                      <w:rPr>
                        <w:rFonts w:ascii="Open Sans" w:hAnsi="Open Sans" w:cs="Open Sans"/>
                        <w:b/>
                        <w:bCs/>
                        <w:color w:val="2C3C7E" w:themeColor="accent3"/>
                        <w:sz w:val="26"/>
                        <w:szCs w:val="26"/>
                      </w:rPr>
                      <w:t>undrock</w:t>
                    </w:r>
                    <w:r>
                      <w:rPr>
                        <w:rFonts w:ascii="Open Sans" w:hAnsi="Open Sans" w:cs="Open Sans"/>
                        <w:b/>
                        <w:bCs/>
                        <w:color w:val="2C3C7E" w:themeColor="accent3"/>
                        <w:sz w:val="26"/>
                        <w:szCs w:val="26"/>
                      </w:rPr>
                      <w:t>-lis</w:t>
                    </w:r>
                    <w:r w:rsidRPr="008C3105">
                      <w:rPr>
                        <w:rFonts w:ascii="Open Sans" w:hAnsi="Open Sans" w:cs="Open Sans"/>
                        <w:b/>
                        <w:bCs/>
                        <w:color w:val="2C3C7E" w:themeColor="accent3"/>
                        <w:sz w:val="26"/>
                        <w:szCs w:val="26"/>
                      </w:rPr>
                      <w:t>.com</w:t>
                    </w:r>
                  </w:p>
                  <w:p w14:paraId="1218AA3E" w14:textId="77777777" w:rsidR="009928A5" w:rsidRPr="003758C1" w:rsidRDefault="009928A5" w:rsidP="008C3105">
                    <w:pPr>
                      <w:spacing w:line="300" w:lineRule="auto"/>
                      <w:ind w:right="100"/>
                      <w:jc w:val="right"/>
                      <w:rPr>
                        <w:rFonts w:ascii="Arial" w:hAnsi="Arial" w:cs="Arial"/>
                        <w:i/>
                        <w:iCs/>
                        <w:color w:val="575756" w:themeColor="text1"/>
                        <w:szCs w:val="20"/>
                      </w:rPr>
                    </w:pPr>
                  </w:p>
                </w:txbxContent>
              </v:textbox>
              <w10:wrap anchorx="page" anchory="page"/>
            </v:shape>
          </w:pict>
        </mc:Fallback>
      </mc:AlternateContent>
    </w:r>
    <w:r w:rsidR="002B3C90">
      <w:rPr>
        <w:sz w:val="14"/>
        <w:szCs w:val="14"/>
      </w:rPr>
      <w:t>Privacy Notice</w:t>
    </w:r>
    <w:r>
      <w:rPr>
        <w:sz w:val="14"/>
        <w:szCs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8FC3B" w14:textId="4E64536B" w:rsidR="009928A5" w:rsidRDefault="009928A5">
    <w:pPr>
      <w:pStyle w:val="Fuzeile"/>
    </w:pPr>
    <w:r>
      <w:rPr>
        <w:noProof/>
        <w:lang w:val="de-DE" w:eastAsia="de-DE"/>
      </w:rPr>
      <mc:AlternateContent>
        <mc:Choice Requires="wps">
          <w:drawing>
            <wp:anchor distT="0" distB="0" distL="0" distR="0" simplePos="0" relativeHeight="251671552" behindDoc="0" locked="0" layoutInCell="1" allowOverlap="1" wp14:anchorId="5243821F" wp14:editId="18725B8D">
              <wp:simplePos x="0" y="0"/>
              <wp:positionH relativeFrom="page">
                <wp:posOffset>5621655</wp:posOffset>
              </wp:positionH>
              <wp:positionV relativeFrom="page">
                <wp:posOffset>9865360</wp:posOffset>
              </wp:positionV>
              <wp:extent cx="1755058" cy="324465"/>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058" cy="324465"/>
                      </a:xfrm>
                      <a:prstGeom prst="rect">
                        <a:avLst/>
                      </a:prstGeom>
                      <a:noFill/>
                      <a:ln w="9525" cap="flat" cmpd="sng" algn="ctr">
                        <a:no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Lst>
                    </wps:spPr>
                    <wps:txbx>
                      <w:txbxContent>
                        <w:p w14:paraId="06E5E7FB" w14:textId="28424BAD" w:rsidR="009928A5" w:rsidRPr="008C3105" w:rsidRDefault="009928A5" w:rsidP="008C3105">
                          <w:pPr>
                            <w:spacing w:line="276" w:lineRule="auto"/>
                            <w:rPr>
                              <w:rFonts w:ascii="Open Sans" w:hAnsi="Open Sans" w:cs="Open Sans"/>
                              <w:b/>
                              <w:bCs/>
                              <w:color w:val="2C3C7E" w:themeColor="accent3"/>
                              <w:sz w:val="26"/>
                              <w:szCs w:val="26"/>
                            </w:rPr>
                          </w:pPr>
                          <w:r>
                            <w:rPr>
                              <w:rFonts w:ascii="Open Sans" w:hAnsi="Open Sans" w:cs="Open Sans"/>
                              <w:b/>
                              <w:bCs/>
                              <w:color w:val="2C3C7E" w:themeColor="accent3"/>
                              <w:sz w:val="26"/>
                              <w:szCs w:val="26"/>
                            </w:rPr>
                            <w:t>f</w:t>
                          </w:r>
                          <w:r w:rsidRPr="008C3105">
                            <w:rPr>
                              <w:rFonts w:ascii="Open Sans" w:hAnsi="Open Sans" w:cs="Open Sans"/>
                              <w:b/>
                              <w:bCs/>
                              <w:color w:val="2C3C7E" w:themeColor="accent3"/>
                              <w:sz w:val="26"/>
                              <w:szCs w:val="26"/>
                            </w:rPr>
                            <w:t>undrock</w:t>
                          </w:r>
                          <w:r>
                            <w:rPr>
                              <w:rFonts w:ascii="Open Sans" w:hAnsi="Open Sans" w:cs="Open Sans"/>
                              <w:b/>
                              <w:bCs/>
                              <w:color w:val="2C3C7E" w:themeColor="accent3"/>
                              <w:sz w:val="26"/>
                              <w:szCs w:val="26"/>
                            </w:rPr>
                            <w:t>-lis</w:t>
                          </w:r>
                          <w:r w:rsidRPr="008C3105">
                            <w:rPr>
                              <w:rFonts w:ascii="Open Sans" w:hAnsi="Open Sans" w:cs="Open Sans"/>
                              <w:b/>
                              <w:bCs/>
                              <w:color w:val="2C3C7E" w:themeColor="accent3"/>
                              <w:sz w:val="26"/>
                              <w:szCs w:val="26"/>
                            </w:rPr>
                            <w:t>.com</w:t>
                          </w:r>
                        </w:p>
                        <w:p w14:paraId="3D013165" w14:textId="77777777" w:rsidR="009928A5" w:rsidRPr="003758C1" w:rsidRDefault="009928A5" w:rsidP="008C3105">
                          <w:pPr>
                            <w:spacing w:line="300" w:lineRule="auto"/>
                            <w:ind w:right="100"/>
                            <w:jc w:val="right"/>
                            <w:rPr>
                              <w:rFonts w:ascii="Arial" w:hAnsi="Arial" w:cs="Arial"/>
                              <w:i/>
                              <w:iCs/>
                              <w:color w:val="575756" w:themeColor="text1"/>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2.65pt;margin-top:776.8pt;width:138.2pt;height:25.5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" filled="f" stroked="f">
              <v:textbox inset="0,0,0,0">
                <w:txbxContent>
                  <w:p w14:paraId="06E5E7FB" w14:textId="28424BAD" w:rsidR="009928A5" w:rsidRPr="008C3105" w:rsidRDefault="009928A5" w:rsidP="008C3105">
                    <w:pPr>
                      <w:spacing w:line="276" w:lineRule="auto"/>
                      <w:rPr>
                        <w:rFonts w:ascii="Open Sans" w:hAnsi="Open Sans" w:cs="Open Sans"/>
                        <w:b/>
                        <w:bCs/>
                        <w:color w:val="2C3C7E" w:themeColor="accent3"/>
                        <w:sz w:val="26"/>
                        <w:szCs w:val="26"/>
                      </w:rPr>
                    </w:pPr>
                    <w:r>
                      <w:rPr>
                        <w:rFonts w:ascii="Open Sans" w:hAnsi="Open Sans" w:cs="Open Sans"/>
                        <w:b/>
                        <w:bCs/>
                        <w:color w:val="2C3C7E" w:themeColor="accent3"/>
                        <w:sz w:val="26"/>
                        <w:szCs w:val="26"/>
                      </w:rPr>
                      <w:t>f</w:t>
                    </w:r>
                    <w:r w:rsidRPr="008C3105">
                      <w:rPr>
                        <w:rFonts w:ascii="Open Sans" w:hAnsi="Open Sans" w:cs="Open Sans"/>
                        <w:b/>
                        <w:bCs/>
                        <w:color w:val="2C3C7E" w:themeColor="accent3"/>
                        <w:sz w:val="26"/>
                        <w:szCs w:val="26"/>
                      </w:rPr>
                      <w:t>undrock</w:t>
                    </w:r>
                    <w:r>
                      <w:rPr>
                        <w:rFonts w:ascii="Open Sans" w:hAnsi="Open Sans" w:cs="Open Sans"/>
                        <w:b/>
                        <w:bCs/>
                        <w:color w:val="2C3C7E" w:themeColor="accent3"/>
                        <w:sz w:val="26"/>
                        <w:szCs w:val="26"/>
                      </w:rPr>
                      <w:t>-lis</w:t>
                    </w:r>
                    <w:r w:rsidRPr="008C3105">
                      <w:rPr>
                        <w:rFonts w:ascii="Open Sans" w:hAnsi="Open Sans" w:cs="Open Sans"/>
                        <w:b/>
                        <w:bCs/>
                        <w:color w:val="2C3C7E" w:themeColor="accent3"/>
                        <w:sz w:val="26"/>
                        <w:szCs w:val="26"/>
                      </w:rPr>
                      <w:t>.com</w:t>
                    </w:r>
                  </w:p>
                  <w:p w14:paraId="3D013165" w14:textId="77777777" w:rsidR="009928A5" w:rsidRPr="003758C1" w:rsidRDefault="009928A5" w:rsidP="008C3105">
                    <w:pPr>
                      <w:spacing w:line="300" w:lineRule="auto"/>
                      <w:ind w:right="100"/>
                      <w:jc w:val="right"/>
                      <w:rPr>
                        <w:rFonts w:ascii="Arial" w:hAnsi="Arial" w:cs="Arial"/>
                        <w:i/>
                        <w:iCs/>
                        <w:color w:val="575756" w:themeColor="text1"/>
                        <w:szCs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A4FC2" w14:textId="77777777" w:rsidR="009928A5" w:rsidRDefault="009928A5" w:rsidP="006103C5">
      <w:r>
        <w:separator/>
      </w:r>
    </w:p>
  </w:footnote>
  <w:footnote w:type="continuationSeparator" w:id="0">
    <w:p w14:paraId="2B821239" w14:textId="77777777" w:rsidR="009928A5" w:rsidRDefault="009928A5" w:rsidP="00610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D67D0" w14:textId="1687E24F" w:rsidR="009928A5" w:rsidRDefault="009928A5">
    <w:pPr>
      <w:pStyle w:val="Kopfzeile"/>
    </w:pPr>
    <w:r>
      <w:rPr>
        <w:noProof/>
        <w:lang w:val="de-DE" w:eastAsia="de-DE"/>
      </w:rPr>
      <w:drawing>
        <wp:anchor distT="0" distB="0" distL="114300" distR="114300" simplePos="0" relativeHeight="251667456" behindDoc="0" locked="0" layoutInCell="1" allowOverlap="1" wp14:anchorId="26C7832F" wp14:editId="20AF1375">
          <wp:simplePos x="0" y="0"/>
          <wp:positionH relativeFrom="column">
            <wp:posOffset>-514349</wp:posOffset>
          </wp:positionH>
          <wp:positionV relativeFrom="paragraph">
            <wp:posOffset>-182880</wp:posOffset>
          </wp:positionV>
          <wp:extent cx="2908297" cy="115886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908297" cy="115886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81519" w14:textId="160C9C04" w:rsidR="009928A5" w:rsidRDefault="009928A5">
    <w:pPr>
      <w:pStyle w:val="Kopfzeile"/>
    </w:pPr>
    <w:r>
      <w:rPr>
        <w:noProof/>
        <w:lang w:val="de-DE" w:eastAsia="de-DE"/>
      </w:rPr>
      <w:drawing>
        <wp:anchor distT="0" distB="0" distL="114300" distR="114300" simplePos="0" relativeHeight="251663360" behindDoc="0" locked="0" layoutInCell="1" allowOverlap="1" wp14:anchorId="31C67906" wp14:editId="6DB70F70">
          <wp:simplePos x="0" y="0"/>
          <wp:positionH relativeFrom="column">
            <wp:posOffset>2486660</wp:posOffset>
          </wp:positionH>
          <wp:positionV relativeFrom="paragraph">
            <wp:posOffset>-373380</wp:posOffset>
          </wp:positionV>
          <wp:extent cx="4446905" cy="2667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4446905" cy="2667000"/>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5" behindDoc="0" locked="0" layoutInCell="1" allowOverlap="1" wp14:anchorId="5D10A938" wp14:editId="7CCA134D">
          <wp:simplePos x="0" y="0"/>
          <wp:positionH relativeFrom="column">
            <wp:posOffset>-735926</wp:posOffset>
          </wp:positionH>
          <wp:positionV relativeFrom="paragraph">
            <wp:posOffset>-457835</wp:posOffset>
          </wp:positionV>
          <wp:extent cx="7200000" cy="10537200"/>
          <wp:effectExtent l="0" t="0" r="127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rcRect l="1655" r="1655"/>
                  <a:stretch>
                    <a:fillRect/>
                  </a:stretch>
                </pic:blipFill>
                <pic:spPr bwMode="auto">
                  <a:xfrm>
                    <a:off x="0" y="0"/>
                    <a:ext cx="7200000" cy="1053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F2A1E"/>
    <w:multiLevelType w:val="multilevel"/>
    <w:tmpl w:val="EB5CDAA8"/>
    <w:lvl w:ilvl="0">
      <w:start w:val="1"/>
      <w:numFmt w:val="decimal"/>
      <w:lvlText w:val="%1."/>
      <w:lvlJc w:val="left"/>
      <w:pPr>
        <w:ind w:left="360" w:hanging="360"/>
      </w:pPr>
      <w:rPr>
        <w:rFonts w:ascii="Open Sans" w:hAnsi="Open Sans" w:hint="default"/>
        <w:b/>
        <w:i w:val="0"/>
        <w:color w:val="2C3C7E" w:themeColor="accent3"/>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29240491"/>
    <w:multiLevelType w:val="hybridMultilevel"/>
    <w:tmpl w:val="B3B232D0"/>
    <w:lvl w:ilvl="0" w:tplc="A3186FF4">
      <w:start w:val="1"/>
      <w:numFmt w:val="lowerLetter"/>
      <w:lvlText w:val="%1)"/>
      <w:lvlJc w:val="left"/>
      <w:pPr>
        <w:ind w:left="1080" w:hanging="360"/>
      </w:pPr>
      <w:rPr>
        <w:rFonts w:hint="default"/>
        <w:color w:val="E87722" w:themeColor="text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F3E29D8"/>
    <w:multiLevelType w:val="hybridMultilevel"/>
    <w:tmpl w:val="D6E8429E"/>
    <w:lvl w:ilvl="0" w:tplc="4E8CC522">
      <w:start w:val="1"/>
      <w:numFmt w:val="lowerLetter"/>
      <w:lvlText w:val="%1)"/>
      <w:lvlJc w:val="left"/>
      <w:pPr>
        <w:ind w:left="1080" w:hanging="360"/>
      </w:pPr>
      <w:rPr>
        <w:rFonts w:hint="default"/>
        <w:color w:val="E87722" w:themeColor="text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16D6DEE"/>
    <w:multiLevelType w:val="hybridMultilevel"/>
    <w:tmpl w:val="2368C696"/>
    <w:lvl w:ilvl="0" w:tplc="0DBC4DA6">
      <w:start w:val="1"/>
      <w:numFmt w:val="lowerLetter"/>
      <w:lvlText w:val="%1)"/>
      <w:lvlJc w:val="left"/>
      <w:pPr>
        <w:ind w:left="1080" w:hanging="360"/>
      </w:pPr>
      <w:rPr>
        <w:rFonts w:hint="default"/>
        <w:color w:val="E87722" w:themeColor="text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447907B2"/>
    <w:multiLevelType w:val="hybridMultilevel"/>
    <w:tmpl w:val="A0A42652"/>
    <w:lvl w:ilvl="0" w:tplc="14208B6E">
      <w:start w:val="1"/>
      <w:numFmt w:val="bullet"/>
      <w:lvlText w:val=""/>
      <w:lvlJc w:val="left"/>
      <w:pPr>
        <w:ind w:left="720" w:hanging="360"/>
      </w:pPr>
      <w:rPr>
        <w:rFonts w:ascii="Symbol" w:hAnsi="Symbol" w:hint="default"/>
        <w:color w:val="E87722" w:themeColor="accent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2246E3F"/>
    <w:multiLevelType w:val="hybridMultilevel"/>
    <w:tmpl w:val="502C31FE"/>
    <w:lvl w:ilvl="0" w:tplc="14208B6E">
      <w:start w:val="1"/>
      <w:numFmt w:val="bullet"/>
      <w:lvlText w:val=""/>
      <w:lvlJc w:val="left"/>
      <w:pPr>
        <w:ind w:left="720" w:hanging="360"/>
      </w:pPr>
      <w:rPr>
        <w:rFonts w:ascii="Symbol" w:hAnsi="Symbol" w:hint="default"/>
        <w:color w:val="E87722" w:themeColor="accent2"/>
      </w:rPr>
    </w:lvl>
    <w:lvl w:ilvl="1" w:tplc="D38C35DE">
      <w:start w:val="1"/>
      <w:numFmt w:val="bullet"/>
      <w:lvlText w:val="-"/>
      <w:lvlJc w:val="left"/>
      <w:pPr>
        <w:ind w:left="1440" w:hanging="360"/>
      </w:pPr>
      <w:rPr>
        <w:rFonts w:ascii="Calibri" w:hAnsi="Calibri" w:hint="default"/>
        <w:color w:val="E87722" w:themeColor="text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3E351E6"/>
    <w:multiLevelType w:val="multilevel"/>
    <w:tmpl w:val="EB5CDAA8"/>
    <w:lvl w:ilvl="0">
      <w:start w:val="1"/>
      <w:numFmt w:val="decimal"/>
      <w:lvlText w:val="%1."/>
      <w:lvlJc w:val="left"/>
      <w:pPr>
        <w:ind w:left="360" w:hanging="360"/>
      </w:pPr>
      <w:rPr>
        <w:rFonts w:ascii="Open Sans" w:hAnsi="Open Sans" w:hint="default"/>
        <w:b/>
        <w:i w:val="0"/>
        <w:color w:val="2C3C7E" w:themeColor="accent3"/>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665A5D7C"/>
    <w:multiLevelType w:val="hybridMultilevel"/>
    <w:tmpl w:val="711A5ADC"/>
    <w:lvl w:ilvl="0" w:tplc="D6808968">
      <w:start w:val="1"/>
      <w:numFmt w:val="lowerLetter"/>
      <w:lvlText w:val="%1)"/>
      <w:lvlJc w:val="left"/>
      <w:pPr>
        <w:ind w:left="1080" w:hanging="360"/>
      </w:pPr>
      <w:rPr>
        <w:rFonts w:hint="default"/>
        <w:color w:val="E87722" w:themeColor="text2"/>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nsid w:val="67240E93"/>
    <w:multiLevelType w:val="hybridMultilevel"/>
    <w:tmpl w:val="9AD438EE"/>
    <w:lvl w:ilvl="0" w:tplc="D38C35DE">
      <w:start w:val="1"/>
      <w:numFmt w:val="bullet"/>
      <w:lvlText w:val="-"/>
      <w:lvlJc w:val="left"/>
      <w:pPr>
        <w:ind w:left="720" w:hanging="360"/>
      </w:pPr>
      <w:rPr>
        <w:rFonts w:ascii="Calibri" w:hAnsi="Calibri" w:hint="default"/>
        <w:color w:val="E87722" w:themeColor="text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63C28B4"/>
    <w:multiLevelType w:val="multilevel"/>
    <w:tmpl w:val="82824C72"/>
    <w:lvl w:ilvl="0">
      <w:start w:val="1"/>
      <w:numFmt w:val="bullet"/>
      <w:lvlText w:val=""/>
      <w:lvlJc w:val="left"/>
      <w:pPr>
        <w:ind w:left="720" w:hanging="360"/>
      </w:pPr>
      <w:rPr>
        <w:rFonts w:ascii="Symbol" w:hAnsi="Symbol" w:hint="default"/>
        <w:b/>
        <w:i w:val="0"/>
        <w:color w:val="E87722" w:themeColor="accent2"/>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4"/>
  </w:num>
  <w:num w:numId="3">
    <w:abstractNumId w:val="5"/>
  </w:num>
  <w:num w:numId="4">
    <w:abstractNumId w:val="7"/>
  </w:num>
  <w:num w:numId="5">
    <w:abstractNumId w:val="3"/>
  </w:num>
  <w:num w:numId="6">
    <w:abstractNumId w:val="8"/>
  </w:num>
  <w:num w:numId="7">
    <w:abstractNumId w:val="0"/>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3C5"/>
    <w:rsid w:val="00006EE5"/>
    <w:rsid w:val="000542AD"/>
    <w:rsid w:val="00080921"/>
    <w:rsid w:val="000C1E06"/>
    <w:rsid w:val="001F120C"/>
    <w:rsid w:val="002236B1"/>
    <w:rsid w:val="002840DB"/>
    <w:rsid w:val="002A31B3"/>
    <w:rsid w:val="002B3C90"/>
    <w:rsid w:val="002D78E0"/>
    <w:rsid w:val="00371D19"/>
    <w:rsid w:val="003758C1"/>
    <w:rsid w:val="00420542"/>
    <w:rsid w:val="00425675"/>
    <w:rsid w:val="00437D23"/>
    <w:rsid w:val="00461D49"/>
    <w:rsid w:val="004A3817"/>
    <w:rsid w:val="004D37EE"/>
    <w:rsid w:val="005A481F"/>
    <w:rsid w:val="005B5B1E"/>
    <w:rsid w:val="005C5DC9"/>
    <w:rsid w:val="005D23F2"/>
    <w:rsid w:val="00607ABC"/>
    <w:rsid w:val="006103C5"/>
    <w:rsid w:val="00630110"/>
    <w:rsid w:val="00682691"/>
    <w:rsid w:val="00690D6C"/>
    <w:rsid w:val="006B30BA"/>
    <w:rsid w:val="006B77A2"/>
    <w:rsid w:val="006C7B40"/>
    <w:rsid w:val="00720A11"/>
    <w:rsid w:val="00737383"/>
    <w:rsid w:val="0079445E"/>
    <w:rsid w:val="007C356D"/>
    <w:rsid w:val="007D09C0"/>
    <w:rsid w:val="008C3105"/>
    <w:rsid w:val="00901A97"/>
    <w:rsid w:val="00923589"/>
    <w:rsid w:val="00934BE4"/>
    <w:rsid w:val="009928A5"/>
    <w:rsid w:val="009B5A89"/>
    <w:rsid w:val="009B68F6"/>
    <w:rsid w:val="00A01481"/>
    <w:rsid w:val="00AA0AC1"/>
    <w:rsid w:val="00AC6344"/>
    <w:rsid w:val="00AF3B6A"/>
    <w:rsid w:val="00B13B58"/>
    <w:rsid w:val="00BC1AC8"/>
    <w:rsid w:val="00BE07A1"/>
    <w:rsid w:val="00BE31AB"/>
    <w:rsid w:val="00BE795C"/>
    <w:rsid w:val="00D0223A"/>
    <w:rsid w:val="00D3479C"/>
    <w:rsid w:val="00D42518"/>
    <w:rsid w:val="00DA3757"/>
    <w:rsid w:val="00E170BD"/>
    <w:rsid w:val="00EB4B97"/>
    <w:rsid w:val="00ED5E80"/>
    <w:rsid w:val="00F1614E"/>
    <w:rsid w:val="00F30908"/>
    <w:rsid w:val="00F529A1"/>
    <w:rsid w:val="00F62A1C"/>
    <w:rsid w:val="00FB7FBA"/>
    <w:rsid w:val="00FC3765"/>
    <w:rsid w:val="00FD2A35"/>
    <w:rsid w:val="00FE338F"/>
    <w:rsid w:val="62E6560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32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4B97"/>
    <w:rPr>
      <w:sz w:val="20"/>
      <w:szCs w:val="22"/>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03C5"/>
    <w:pPr>
      <w:tabs>
        <w:tab w:val="center" w:pos="4513"/>
        <w:tab w:val="right" w:pos="9026"/>
      </w:tabs>
    </w:pPr>
  </w:style>
  <w:style w:type="character" w:customStyle="1" w:styleId="KopfzeileZchn">
    <w:name w:val="Kopfzeile Zchn"/>
    <w:basedOn w:val="Absatz-Standardschriftart"/>
    <w:link w:val="Kopfzeile"/>
    <w:uiPriority w:val="99"/>
    <w:rsid w:val="006103C5"/>
  </w:style>
  <w:style w:type="paragraph" w:styleId="Fuzeile">
    <w:name w:val="footer"/>
    <w:basedOn w:val="Standard"/>
    <w:link w:val="FuzeileZchn"/>
    <w:uiPriority w:val="99"/>
    <w:unhideWhenUsed/>
    <w:rsid w:val="006103C5"/>
    <w:pPr>
      <w:tabs>
        <w:tab w:val="center" w:pos="4513"/>
        <w:tab w:val="right" w:pos="9026"/>
      </w:tabs>
    </w:pPr>
  </w:style>
  <w:style w:type="character" w:customStyle="1" w:styleId="FuzeileZchn">
    <w:name w:val="Fußzeile Zchn"/>
    <w:basedOn w:val="Absatz-Standardschriftart"/>
    <w:link w:val="Fuzeile"/>
    <w:uiPriority w:val="99"/>
    <w:rsid w:val="006103C5"/>
  </w:style>
  <w:style w:type="character" w:styleId="Seitenzahl">
    <w:name w:val="page number"/>
    <w:basedOn w:val="Absatz-Standardschriftart"/>
    <w:uiPriority w:val="99"/>
    <w:semiHidden/>
    <w:unhideWhenUsed/>
    <w:rsid w:val="004A3817"/>
  </w:style>
  <w:style w:type="paragraph" w:styleId="Listenabsatz">
    <w:name w:val="List Paragraph"/>
    <w:basedOn w:val="Standard"/>
    <w:uiPriority w:val="34"/>
    <w:qFormat/>
    <w:rsid w:val="00682691"/>
    <w:pPr>
      <w:ind w:left="720"/>
      <w:contextualSpacing/>
    </w:pPr>
  </w:style>
  <w:style w:type="character" w:styleId="Hyperlink">
    <w:name w:val="Hyperlink"/>
    <w:basedOn w:val="Absatz-Standardschriftart"/>
    <w:uiPriority w:val="99"/>
    <w:unhideWhenUsed/>
    <w:rsid w:val="00D3479C"/>
    <w:rPr>
      <w:color w:val="57575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4B97"/>
    <w:rPr>
      <w:sz w:val="20"/>
      <w:szCs w:val="22"/>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03C5"/>
    <w:pPr>
      <w:tabs>
        <w:tab w:val="center" w:pos="4513"/>
        <w:tab w:val="right" w:pos="9026"/>
      </w:tabs>
    </w:pPr>
  </w:style>
  <w:style w:type="character" w:customStyle="1" w:styleId="KopfzeileZchn">
    <w:name w:val="Kopfzeile Zchn"/>
    <w:basedOn w:val="Absatz-Standardschriftart"/>
    <w:link w:val="Kopfzeile"/>
    <w:uiPriority w:val="99"/>
    <w:rsid w:val="006103C5"/>
  </w:style>
  <w:style w:type="paragraph" w:styleId="Fuzeile">
    <w:name w:val="footer"/>
    <w:basedOn w:val="Standard"/>
    <w:link w:val="FuzeileZchn"/>
    <w:uiPriority w:val="99"/>
    <w:unhideWhenUsed/>
    <w:rsid w:val="006103C5"/>
    <w:pPr>
      <w:tabs>
        <w:tab w:val="center" w:pos="4513"/>
        <w:tab w:val="right" w:pos="9026"/>
      </w:tabs>
    </w:pPr>
  </w:style>
  <w:style w:type="character" w:customStyle="1" w:styleId="FuzeileZchn">
    <w:name w:val="Fußzeile Zchn"/>
    <w:basedOn w:val="Absatz-Standardschriftart"/>
    <w:link w:val="Fuzeile"/>
    <w:uiPriority w:val="99"/>
    <w:rsid w:val="006103C5"/>
  </w:style>
  <w:style w:type="character" w:styleId="Seitenzahl">
    <w:name w:val="page number"/>
    <w:basedOn w:val="Absatz-Standardschriftart"/>
    <w:uiPriority w:val="99"/>
    <w:semiHidden/>
    <w:unhideWhenUsed/>
    <w:rsid w:val="004A3817"/>
  </w:style>
  <w:style w:type="paragraph" w:styleId="Listenabsatz">
    <w:name w:val="List Paragraph"/>
    <w:basedOn w:val="Standard"/>
    <w:uiPriority w:val="34"/>
    <w:qFormat/>
    <w:rsid w:val="00682691"/>
    <w:pPr>
      <w:ind w:left="720"/>
      <w:contextualSpacing/>
    </w:pPr>
  </w:style>
  <w:style w:type="character" w:styleId="Hyperlink">
    <w:name w:val="Hyperlink"/>
    <w:basedOn w:val="Absatz-Standardschriftart"/>
    <w:uiPriority w:val="99"/>
    <w:unhideWhenUsed/>
    <w:rsid w:val="00D3479C"/>
    <w:rPr>
      <w:color w:val="57575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fundrock-li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data-protection-officer@lisaifm.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Apex Group">
  <a:themeElements>
    <a:clrScheme name="Apex">
      <a:dk1>
        <a:srgbClr val="575756"/>
      </a:dk1>
      <a:lt1>
        <a:sysClr val="window" lastClr="FFFFFF"/>
      </a:lt1>
      <a:dk2>
        <a:srgbClr val="E87722"/>
      </a:dk2>
      <a:lt2>
        <a:srgbClr val="FFFFFF"/>
      </a:lt2>
      <a:accent1>
        <a:srgbClr val="575756"/>
      </a:accent1>
      <a:accent2>
        <a:srgbClr val="E87722"/>
      </a:accent2>
      <a:accent3>
        <a:srgbClr val="2C3C7E"/>
      </a:accent3>
      <a:accent4>
        <a:srgbClr val="00A9EB"/>
      </a:accent4>
      <a:accent5>
        <a:srgbClr val="A1DA8E"/>
      </a:accent5>
      <a:accent6>
        <a:srgbClr val="6FA491"/>
      </a:accent6>
      <a:hlink>
        <a:srgbClr val="575756"/>
      </a:hlink>
      <a:folHlink>
        <a:srgbClr val="575756"/>
      </a:folHlink>
    </a:clrScheme>
    <a:fontScheme name="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xmlns="" name="Apex Group" id="{72257E6C-6F55-6243-9257-8C2682E49DB8}" vid="{BF71DC4D-C13D-E043-BA31-185625DD55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e5ad502-16fa-4fe3-94e6-71b756eaec8a" xsi:nil="true"/>
    <lcf76f155ced4ddcb4097134ff3c332f xmlns="84496108-e6e6-4641-ae17-fb54e71a2e4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D050A6F68339438AE308C70680F5AA" ma:contentTypeVersion="16" ma:contentTypeDescription="Create a new document." ma:contentTypeScope="" ma:versionID="a69b7b60a1e0340f126ee170e55ee773">
  <xsd:schema xmlns:xsd="http://www.w3.org/2001/XMLSchema" xmlns:xs="http://www.w3.org/2001/XMLSchema" xmlns:p="http://schemas.microsoft.com/office/2006/metadata/properties" xmlns:ns2="84496108-e6e6-4641-ae17-fb54e71a2e44" xmlns:ns3="22ff6d67-efb5-42be-a4d3-63b07169d99c" xmlns:ns4="ce5ad502-16fa-4fe3-94e6-71b756eaec8a" targetNamespace="http://schemas.microsoft.com/office/2006/metadata/properties" ma:root="true" ma:fieldsID="fb9f56b9d99bcea287fc660ff7b96980" ns2:_="" ns3:_="" ns4:_="">
    <xsd:import namespace="84496108-e6e6-4641-ae17-fb54e71a2e44"/>
    <xsd:import namespace="22ff6d67-efb5-42be-a4d3-63b07169d99c"/>
    <xsd:import namespace="ce5ad502-16fa-4fe3-94e6-71b756eaec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96108-e6e6-4641-ae17-fb54e71a2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b9abed-0f70-4477-aa8c-2c6b1020b9a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ff6d67-efb5-42be-a4d3-63b07169d99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5ad502-16fa-4fe3-94e6-71b756eaec8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e06d5e-5c87-47aa-a3e8-2f45ebf38fdf}" ma:internalName="TaxCatchAll" ma:showField="CatchAllData" ma:web="22ff6d67-efb5-42be-a4d3-63b07169d9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CEA60-499C-472C-B640-A640CE8E0E27}">
  <ds:schemaRefs>
    <ds:schemaRef ds:uri="ce5ad502-16fa-4fe3-94e6-71b756eaec8a"/>
    <ds:schemaRef ds:uri="http://purl.org/dc/elements/1.1/"/>
    <ds:schemaRef ds:uri="84496108-e6e6-4641-ae17-fb54e71a2e44"/>
    <ds:schemaRef ds:uri="http://schemas.microsoft.com/office/infopath/2007/PartnerControls"/>
    <ds:schemaRef ds:uri="http://www.w3.org/XML/1998/namespace"/>
    <ds:schemaRef ds:uri="http://schemas.openxmlformats.org/package/2006/metadata/core-properties"/>
    <ds:schemaRef ds:uri="22ff6d67-efb5-42be-a4d3-63b07169d99c"/>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C593B9A8-F57F-4A7E-9EA3-81BA68CAFA9C}">
  <ds:schemaRefs>
    <ds:schemaRef ds:uri="http://schemas.microsoft.com/sharepoint/v3/contenttype/forms"/>
  </ds:schemaRefs>
</ds:datastoreItem>
</file>

<file path=customXml/itemProps3.xml><?xml version="1.0" encoding="utf-8"?>
<ds:datastoreItem xmlns:ds="http://schemas.openxmlformats.org/officeDocument/2006/customXml" ds:itemID="{158B5936-75ED-400A-B0CC-0E12C7B70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96108-e6e6-4641-ae17-fb54e71a2e44"/>
    <ds:schemaRef ds:uri="22ff6d67-efb5-42be-a4d3-63b07169d99c"/>
    <ds:schemaRef ds:uri="ce5ad502-16fa-4fe3-94e6-71b756ea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58F3BF-2BD1-4A91-9D0E-4B74C8D1B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70388C11.dotm</Template>
  <TotalTime>0</TotalTime>
  <Pages>8</Pages>
  <Words>2000</Words>
  <Characters>12605</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M.M. Warburg &amp; CO</Company>
  <LinksUpToDate>false</LinksUpToDate>
  <CharactersWithSpaces>14576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Blake</dc:creator>
  <cp:lastModifiedBy>Karin Sontheimer</cp:lastModifiedBy>
  <cp:revision>4</cp:revision>
  <dcterms:created xsi:type="dcterms:W3CDTF">2023-01-31T13:00:00Z</dcterms:created>
  <dcterms:modified xsi:type="dcterms:W3CDTF">2023-02-24T11:43:00Z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0x01010012D050A6F68339438AE308C70680F5AA</vt:lpwstr>
  </property>
  <property fmtid="{D5CDD505-2E9C-101B-9397-08002B2CF9AE}" pid="3" name="MediaServiceImageTags">
    <vt:lpwstr/>
  </property>
</Properties>
</file>